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CB3" w:rsidRPr="00F142F8" w:rsidRDefault="00D15CB3" w:rsidP="00913D12">
      <w:pPr>
        <w:pStyle w:val="Forsidetitel"/>
        <w:tabs>
          <w:tab w:val="left" w:pos="1253"/>
        </w:tabs>
        <w:ind w:left="0"/>
        <w:rPr>
          <w:sz w:val="36"/>
          <w:szCs w:val="36"/>
        </w:rPr>
      </w:pPr>
      <w:r>
        <w:rPr>
          <w:noProof/>
          <w:lang w:eastAsia="da-D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9" type="#_x0000_t75" style="position:absolute;margin-left:-41.05pt;margin-top:-70.15pt;width:603.85pt;height:458.9pt;z-index:251641856;visibility:visible">
            <v:imagedata r:id="rId7" o:title="" croptop="10823f" cropbottom="18463f"/>
            <w10:wrap type="square"/>
          </v:shape>
        </w:pict>
      </w:r>
      <w:r>
        <w:rPr>
          <w:noProof/>
          <w:lang w:eastAsia="da-DK"/>
        </w:rPr>
        <w:pict>
          <v:rect id="_x0000_s1030" style="position:absolute;margin-left:-6.55pt;margin-top:-1.85pt;width:620.75pt;height:877.55pt;z-index:-251681792;mso-position-horizontal-relative:page;mso-position-vertical-relative:page" fillcolor="#360" stroked="f" strokecolor="#f2f2f2" strokeweight="3pt">
            <v:shadow type="perspective" color="#305f54" opacity=".5" offset="1pt" offset2="-1pt"/>
            <w10:wrap anchorx="page" anchory="page"/>
          </v:rect>
        </w:pict>
      </w:r>
      <w:r>
        <w:rPr>
          <w:noProof/>
          <w:lang w:eastAsia="da-D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68.8pt;margin-top:648.05pt;width:449.25pt;height:71.05pt;z-index:251643904" filled="f" stroked="f">
            <v:textbox style="mso-next-textbox:#_x0000_s1031">
              <w:txbxContent>
                <w:p w:rsidR="00D15CB3" w:rsidRDefault="00D15CB3" w:rsidP="000E3951">
                  <w:pPr>
                    <w:spacing w:line="240" w:lineRule="auto"/>
                    <w:ind w:left="0"/>
                    <w:jc w:val="right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D15CB3" w:rsidRPr="006223D6" w:rsidRDefault="00D15CB3" w:rsidP="000E3951">
                  <w:pPr>
                    <w:spacing w:line="240" w:lineRule="auto"/>
                    <w:ind w:left="0"/>
                    <w:jc w:val="righ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56"/>
                      <w:szCs w:val="56"/>
                      <w:lang w:eastAsia="da-DK"/>
                    </w:rPr>
                    <w:t>[X Kommune]</w:t>
                  </w:r>
                </w:p>
              </w:txbxContent>
            </v:textbox>
          </v:shape>
        </w:pict>
      </w:r>
      <w:r>
        <w:rPr>
          <w:noProof/>
          <w:lang w:eastAsia="da-DK"/>
        </w:rPr>
        <w:pict>
          <v:shape id="_x0000_s1032" type="#_x0000_t202" style="position:absolute;margin-left:68.8pt;margin-top:411.45pt;width:449.25pt;height:91.6pt;z-index:251642880" filled="f" stroked="f">
            <v:textbox style="mso-next-textbox:#_x0000_s1032">
              <w:txbxContent>
                <w:p w:rsidR="00D15CB3" w:rsidRDefault="00D15CB3" w:rsidP="000E3951">
                  <w:pPr>
                    <w:spacing w:line="240" w:lineRule="auto"/>
                    <w:ind w:left="0"/>
                    <w:jc w:val="right"/>
                    <w:rPr>
                      <w:color w:val="99CC33"/>
                      <w:sz w:val="90"/>
                      <w:szCs w:val="90"/>
                      <w:lang w:eastAsia="da-DK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56"/>
                      <w:szCs w:val="56"/>
                      <w:lang w:eastAsia="da-DK"/>
                    </w:rPr>
                    <w:t xml:space="preserve">MAD- OG MÅLTIDSPOLITIK </w:t>
                  </w:r>
                  <w:r>
                    <w:rPr>
                      <w:rFonts w:ascii="Verdana" w:hAnsi="Verdana"/>
                      <w:color w:val="FFFFFF"/>
                      <w:sz w:val="56"/>
                      <w:szCs w:val="56"/>
                      <w:lang w:eastAsia="da-DK"/>
                    </w:rPr>
                    <w:t xml:space="preserve">PÅ </w:t>
                  </w:r>
                  <w:r w:rsidRPr="00467D7B">
                    <w:rPr>
                      <w:rFonts w:ascii="Verdana" w:hAnsi="Verdana"/>
                      <w:color w:val="FFFFFF"/>
                      <w:sz w:val="56"/>
                      <w:szCs w:val="56"/>
                      <w:lang w:eastAsia="da-DK"/>
                    </w:rPr>
                    <w:t>ÆLDREOMRÅDET</w:t>
                  </w:r>
                </w:p>
                <w:p w:rsidR="00D15CB3" w:rsidRPr="006223D6" w:rsidRDefault="00D15CB3" w:rsidP="000E3951">
                  <w:pPr>
                    <w:spacing w:line="240" w:lineRule="auto"/>
                    <w:ind w:left="0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Pr="00F142F8">
        <w:rPr>
          <w:sz w:val="36"/>
          <w:szCs w:val="36"/>
        </w:rPr>
        <w:tab/>
      </w:r>
      <w:r w:rsidRPr="00F142F8">
        <w:br/>
      </w:r>
    </w:p>
    <w:p w:rsidR="00D15CB3" w:rsidRPr="00F142F8" w:rsidRDefault="00D15CB3" w:rsidP="005D163B">
      <w:pPr>
        <w:pStyle w:val="Forsideundertitel"/>
        <w:rPr>
          <w:color w:val="FFFFFF"/>
        </w:rPr>
      </w:pPr>
    </w:p>
    <w:p w:rsidR="00D15CB3" w:rsidRPr="00F142F8" w:rsidRDefault="00D15CB3" w:rsidP="005D163B">
      <w:pPr>
        <w:pStyle w:val="Forsideundertitel"/>
        <w:rPr>
          <w:color w:val="FFFFFF"/>
        </w:rPr>
      </w:pPr>
    </w:p>
    <w:p w:rsidR="00D15CB3" w:rsidRPr="00F142F8" w:rsidRDefault="00D15CB3" w:rsidP="005D163B">
      <w:pPr>
        <w:pStyle w:val="Forsideundertitel"/>
        <w:rPr>
          <w:color w:val="FFFFFF"/>
        </w:rPr>
        <w:sectPr w:rsidR="00D15CB3" w:rsidRPr="00F142F8" w:rsidSect="00B260E0">
          <w:headerReference w:type="even" r:id="rId8"/>
          <w:headerReference w:type="default" r:id="rId9"/>
          <w:footerReference w:type="default" r:id="rId10"/>
          <w:headerReference w:type="first" r:id="rId11"/>
          <w:pgSz w:w="11899" w:h="16838" w:code="9"/>
          <w:pgMar w:top="1440" w:right="1440" w:bottom="1701" w:left="851" w:header="709" w:footer="709" w:gutter="0"/>
          <w:cols w:space="708"/>
          <w:titlePg/>
          <w:docGrid w:linePitch="360"/>
        </w:sectPr>
      </w:pPr>
      <w:r>
        <w:rPr>
          <w:noProof/>
          <w:lang w:eastAsia="da-DK"/>
        </w:rPr>
        <w:pict>
          <v:shape id="_x0000_s1033" type="#_x0000_t202" style="position:absolute;left:0;text-align:left;margin-left:-134.5pt;margin-top:253.5pt;width:449.25pt;height:91.6pt;z-index:251638784" filled="f" stroked="f">
            <v:textbox style="mso-next-textbox:#_x0000_s1033">
              <w:txbxContent>
                <w:p w:rsidR="00D15CB3" w:rsidRDefault="00D15CB3" w:rsidP="007A4CDD">
                  <w:pPr>
                    <w:spacing w:line="240" w:lineRule="auto"/>
                    <w:ind w:left="0"/>
                    <w:jc w:val="right"/>
                    <w:rPr>
                      <w:color w:val="99CC33"/>
                      <w:sz w:val="90"/>
                      <w:szCs w:val="90"/>
                      <w:lang w:eastAsia="da-DK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56"/>
                      <w:szCs w:val="56"/>
                      <w:lang w:eastAsia="da-DK"/>
                    </w:rPr>
                    <w:t>MAD- OG MÅLTIDSPOLITIK FOR ÆLDREOMRÅDET</w:t>
                  </w:r>
                </w:p>
                <w:p w:rsidR="00D15CB3" w:rsidRPr="006223D6" w:rsidRDefault="00D15CB3" w:rsidP="007A4CDD">
                  <w:pPr>
                    <w:spacing w:line="240" w:lineRule="auto"/>
                    <w:ind w:left="0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  <w:lang w:eastAsia="da-DK"/>
        </w:rPr>
        <w:pict>
          <v:shape id="_x0000_s1034" type="#_x0000_t202" style="position:absolute;left:0;text-align:left;margin-left:68.8pt;margin-top:373.25pt;width:449.25pt;height:71.05pt;z-index:251637760" filled="f" stroked="f">
            <v:textbox style="mso-next-textbox:#_x0000_s1034">
              <w:txbxContent>
                <w:p w:rsidR="00D15CB3" w:rsidRDefault="00D15CB3" w:rsidP="007A4CDD">
                  <w:pPr>
                    <w:spacing w:line="240" w:lineRule="auto"/>
                    <w:ind w:left="0"/>
                    <w:jc w:val="right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D15CB3" w:rsidRPr="006223D6" w:rsidRDefault="00D15CB3" w:rsidP="007A4CDD">
                  <w:pPr>
                    <w:spacing w:line="240" w:lineRule="auto"/>
                    <w:ind w:left="0"/>
                    <w:jc w:val="righ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56"/>
                      <w:szCs w:val="56"/>
                      <w:lang w:eastAsia="da-DK"/>
                    </w:rPr>
                    <w:t>&gt;X&lt; Kommune</w:t>
                  </w:r>
                </w:p>
              </w:txbxContent>
            </v:textbox>
          </v:shape>
        </w:pict>
      </w:r>
    </w:p>
    <w:p w:rsidR="00D15CB3" w:rsidRPr="00F142F8" w:rsidRDefault="00D15CB3" w:rsidP="00441BF3">
      <w:pPr>
        <w:pStyle w:val="Heading1"/>
        <w:numPr>
          <w:ilvl w:val="0"/>
          <w:numId w:val="0"/>
        </w:numPr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Kære borger i [X Kommune]</w:t>
      </w:r>
    </w:p>
    <w:p w:rsidR="00D15CB3" w:rsidRPr="00F142F8" w:rsidRDefault="00D15CB3" w:rsidP="006F3B7A">
      <w:pPr>
        <w:pStyle w:val="BodyText"/>
        <w:spacing w:before="0" w:after="240" w:line="276" w:lineRule="auto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[Her kan der indsættes et forord. Forordet kan blandt andet i</w:t>
      </w:r>
      <w:r w:rsidRPr="00F142F8">
        <w:rPr>
          <w:rFonts w:ascii="Arial" w:hAnsi="Arial" w:cs="Arial"/>
          <w:sz w:val="22"/>
          <w:szCs w:val="22"/>
        </w:rPr>
        <w:t>n</w:t>
      </w:r>
      <w:r w:rsidRPr="00F142F8">
        <w:rPr>
          <w:rFonts w:ascii="Arial" w:hAnsi="Arial" w:cs="Arial"/>
          <w:sz w:val="22"/>
          <w:szCs w:val="22"/>
        </w:rPr>
        <w:t xml:space="preserve">deholde </w:t>
      </w:r>
      <w:r>
        <w:rPr>
          <w:rFonts w:ascii="Arial" w:hAnsi="Arial" w:cs="Arial"/>
          <w:sz w:val="22"/>
          <w:szCs w:val="22"/>
        </w:rPr>
        <w:t xml:space="preserve">information om </w:t>
      </w:r>
      <w:r w:rsidRPr="00F142F8">
        <w:rPr>
          <w:rFonts w:ascii="Arial" w:hAnsi="Arial" w:cs="Arial"/>
          <w:sz w:val="22"/>
          <w:szCs w:val="22"/>
        </w:rPr>
        <w:t>formålet med mad- og måltidspolitikken,</w:t>
      </w:r>
      <w:r>
        <w:rPr>
          <w:rFonts w:ascii="Arial" w:hAnsi="Arial" w:cs="Arial"/>
          <w:sz w:val="22"/>
          <w:szCs w:val="22"/>
        </w:rPr>
        <w:t xml:space="preserve"> som f.eks.</w:t>
      </w:r>
      <w:r w:rsidRPr="00F142F8">
        <w:rPr>
          <w:rFonts w:ascii="Arial" w:hAnsi="Arial" w:cs="Arial"/>
          <w:sz w:val="22"/>
          <w:szCs w:val="22"/>
        </w:rPr>
        <w:t xml:space="preserve"> hvem der har været in</w:t>
      </w:r>
      <w:r w:rsidRPr="00F142F8">
        <w:rPr>
          <w:rFonts w:ascii="Arial" w:hAnsi="Arial" w:cs="Arial"/>
          <w:sz w:val="22"/>
          <w:szCs w:val="22"/>
        </w:rPr>
        <w:t>d</w:t>
      </w:r>
      <w:r w:rsidRPr="00F142F8">
        <w:rPr>
          <w:rFonts w:ascii="Arial" w:hAnsi="Arial" w:cs="Arial"/>
          <w:sz w:val="22"/>
          <w:szCs w:val="22"/>
        </w:rPr>
        <w:t xml:space="preserve">draget i processen, hvornår politikken skal revideres </w:t>
      </w:r>
      <w:r>
        <w:rPr>
          <w:rFonts w:ascii="Arial" w:hAnsi="Arial" w:cs="Arial"/>
          <w:sz w:val="22"/>
          <w:szCs w:val="22"/>
        </w:rPr>
        <w:t>osv.]</w:t>
      </w:r>
      <w:r w:rsidRPr="00F142F8">
        <w:rPr>
          <w:rFonts w:ascii="Arial" w:hAnsi="Arial" w:cs="Arial"/>
          <w:sz w:val="22"/>
          <w:szCs w:val="22"/>
        </w:rPr>
        <w:t xml:space="preserve"> </w:t>
      </w:r>
    </w:p>
    <w:p w:rsidR="00D15CB3" w:rsidRPr="00F142F8" w:rsidRDefault="00D15CB3" w:rsidP="006F3B7A">
      <w:pPr>
        <w:pStyle w:val="BodyText"/>
        <w:spacing w:before="0" w:after="240" w:line="276" w:lineRule="auto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X</w:t>
      </w:r>
    </w:p>
    <w:p w:rsidR="00D15CB3" w:rsidRPr="00F142F8" w:rsidRDefault="00D15CB3" w:rsidP="006F3B7A">
      <w:pPr>
        <w:pStyle w:val="BodyText"/>
        <w:spacing w:before="0" w:after="240" w:line="276" w:lineRule="auto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X</w:t>
      </w:r>
    </w:p>
    <w:p w:rsidR="00D15CB3" w:rsidRPr="00F142F8" w:rsidRDefault="00D15CB3" w:rsidP="006F3B7A">
      <w:pPr>
        <w:pStyle w:val="BodyText"/>
        <w:spacing w:before="0" w:after="240" w:line="276" w:lineRule="auto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X</w:t>
      </w:r>
    </w:p>
    <w:p w:rsidR="00D15CB3" w:rsidRPr="00F142F8" w:rsidRDefault="00D15CB3" w:rsidP="006F3B7A">
      <w:pPr>
        <w:pStyle w:val="BodyText"/>
        <w:spacing w:before="0" w:after="240" w:line="276" w:lineRule="auto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X</w:t>
      </w:r>
    </w:p>
    <w:p w:rsidR="00D15CB3" w:rsidRPr="00F142F8" w:rsidRDefault="00D15CB3" w:rsidP="006F3B7A">
      <w:pPr>
        <w:pStyle w:val="BodyText"/>
        <w:spacing w:before="0" w:after="240" w:line="276" w:lineRule="auto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X</w:t>
      </w:r>
    </w:p>
    <w:p w:rsidR="00D15CB3" w:rsidRPr="00F142F8" w:rsidRDefault="00D15CB3" w:rsidP="006F3B7A">
      <w:pPr>
        <w:pStyle w:val="BodyText"/>
        <w:spacing w:before="0" w:after="240" w:line="276" w:lineRule="auto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X]</w:t>
      </w:r>
    </w:p>
    <w:p w:rsidR="00D15CB3" w:rsidRPr="00F142F8" w:rsidRDefault="00D15CB3" w:rsidP="00687921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687921">
      <w:pPr>
        <w:pStyle w:val="BodyText"/>
        <w:spacing w:before="0" w:after="0" w:line="280" w:lineRule="atLeast"/>
        <w:ind w:left="0"/>
        <w:rPr>
          <w:rFonts w:ascii="Arial" w:hAnsi="Arial" w:cs="Arial"/>
        </w:rPr>
      </w:pPr>
    </w:p>
    <w:p w:rsidR="00D15CB3" w:rsidRPr="00F142F8" w:rsidRDefault="00D15CB3" w:rsidP="00996C56">
      <w:pPr>
        <w:pStyle w:val="BodyText"/>
        <w:spacing w:before="0" w:after="240" w:line="280" w:lineRule="atLeast"/>
        <w:ind w:left="0"/>
        <w:rPr>
          <w:rFonts w:ascii="Arial" w:hAnsi="Arial" w:cs="Arial"/>
          <w:b/>
          <w:sz w:val="22"/>
          <w:szCs w:val="22"/>
        </w:rPr>
      </w:pPr>
      <w:r w:rsidRPr="00F142F8">
        <w:rPr>
          <w:rFonts w:ascii="Arial" w:hAnsi="Arial" w:cs="Arial"/>
          <w:b/>
          <w:sz w:val="22"/>
          <w:szCs w:val="22"/>
        </w:rPr>
        <w:t>[Indsæt navn på borgmester eller socialudvalgsformand]</w:t>
      </w:r>
    </w:p>
    <w:p w:rsidR="00D15CB3" w:rsidRPr="00F142F8" w:rsidRDefault="00D15CB3" w:rsidP="00996C56">
      <w:pPr>
        <w:pStyle w:val="BodyText"/>
        <w:spacing w:before="0" w:after="240" w:line="280" w:lineRule="atLeast"/>
        <w:ind w:left="0"/>
        <w:rPr>
          <w:rFonts w:ascii="Arial" w:hAnsi="Arial" w:cs="Arial"/>
          <w:i/>
          <w:sz w:val="22"/>
          <w:szCs w:val="22"/>
        </w:rPr>
      </w:pPr>
      <w:r w:rsidRPr="00F142F8">
        <w:rPr>
          <w:rFonts w:ascii="Arial" w:hAnsi="Arial" w:cs="Arial"/>
          <w:i/>
          <w:sz w:val="22"/>
          <w:szCs w:val="22"/>
        </w:rPr>
        <w:t>[</w:t>
      </w:r>
      <w:r>
        <w:rPr>
          <w:rFonts w:ascii="Arial" w:hAnsi="Arial" w:cs="Arial"/>
          <w:i/>
          <w:sz w:val="22"/>
          <w:szCs w:val="22"/>
        </w:rPr>
        <w:t>I</w:t>
      </w:r>
      <w:r w:rsidRPr="00F142F8">
        <w:rPr>
          <w:rFonts w:ascii="Arial" w:hAnsi="Arial" w:cs="Arial"/>
          <w:i/>
          <w:sz w:val="22"/>
          <w:szCs w:val="22"/>
        </w:rPr>
        <w:t>ndsæt titel på ovenstående</w:t>
      </w:r>
      <w:r>
        <w:rPr>
          <w:rFonts w:ascii="Arial" w:hAnsi="Arial" w:cs="Arial"/>
          <w:i/>
          <w:sz w:val="22"/>
          <w:szCs w:val="22"/>
        </w:rPr>
        <w:t>,</w:t>
      </w:r>
      <w:r w:rsidRPr="00F142F8">
        <w:rPr>
          <w:rFonts w:ascii="Arial" w:hAnsi="Arial" w:cs="Arial"/>
          <w:i/>
          <w:sz w:val="22"/>
          <w:szCs w:val="22"/>
        </w:rPr>
        <w:t xml:space="preserve"> f</w:t>
      </w:r>
      <w:r>
        <w:rPr>
          <w:rFonts w:ascii="Arial" w:hAnsi="Arial" w:cs="Arial"/>
          <w:i/>
          <w:sz w:val="22"/>
          <w:szCs w:val="22"/>
        </w:rPr>
        <w:t>or eksempel</w:t>
      </w:r>
      <w:r w:rsidRPr="00F142F8">
        <w:rPr>
          <w:rFonts w:ascii="Arial" w:hAnsi="Arial" w:cs="Arial"/>
          <w:i/>
          <w:sz w:val="22"/>
          <w:szCs w:val="22"/>
        </w:rPr>
        <w:t xml:space="preserve"> Borgmester eller Socialudvalgsfo</w:t>
      </w:r>
      <w:r w:rsidRPr="00F142F8">
        <w:rPr>
          <w:rFonts w:ascii="Arial" w:hAnsi="Arial" w:cs="Arial"/>
          <w:i/>
          <w:sz w:val="22"/>
          <w:szCs w:val="22"/>
        </w:rPr>
        <w:t>r</w:t>
      </w:r>
      <w:r w:rsidRPr="00F142F8">
        <w:rPr>
          <w:rFonts w:ascii="Arial" w:hAnsi="Arial" w:cs="Arial"/>
          <w:i/>
          <w:sz w:val="22"/>
          <w:szCs w:val="22"/>
        </w:rPr>
        <w:t>mand]</w:t>
      </w:r>
    </w:p>
    <w:p w:rsidR="00D15CB3" w:rsidRPr="00F142F8" w:rsidRDefault="00D15CB3" w:rsidP="004A0EAD">
      <w:pPr>
        <w:spacing w:before="0" w:line="240" w:lineRule="auto"/>
        <w:ind w:left="0"/>
        <w:rPr>
          <w:rFonts w:ascii="Arial" w:hAnsi="Arial" w:cs="Arial"/>
          <w:i/>
          <w:sz w:val="22"/>
          <w:szCs w:val="22"/>
        </w:rPr>
      </w:pPr>
    </w:p>
    <w:p w:rsidR="00D15CB3" w:rsidRPr="00F142F8" w:rsidRDefault="00D15CB3" w:rsidP="004A0EAD">
      <w:pPr>
        <w:spacing w:before="0" w:line="240" w:lineRule="auto"/>
        <w:ind w:left="0"/>
        <w:rPr>
          <w:color w:val="002060"/>
          <w:sz w:val="40"/>
          <w:szCs w:val="40"/>
        </w:rPr>
      </w:pPr>
      <w:r>
        <w:rPr>
          <w:noProof/>
          <w:lang w:eastAsia="da-DK"/>
        </w:rPr>
        <w:pict>
          <v:shape id="Picture 1" o:spid="_x0000_s1035" type="#_x0000_t75" style="position:absolute;margin-left:15.4pt;margin-top:33.8pt;width:274.9pt;height:223.7pt;z-index:251674624;visibility:visible">
            <v:imagedata r:id="rId12" o:title=""/>
            <w10:wrap type="square"/>
          </v:shape>
        </w:pict>
      </w:r>
      <w:r w:rsidRPr="00F142F8">
        <w:rPr>
          <w:rFonts w:ascii="Arial" w:hAnsi="Arial" w:cs="Arial"/>
          <w:i/>
          <w:sz w:val="22"/>
          <w:szCs w:val="22"/>
        </w:rPr>
        <w:br w:type="page"/>
      </w:r>
      <w:bookmarkStart w:id="0" w:name="_Toc232911556"/>
      <w:bookmarkStart w:id="1" w:name="_Toc232911604"/>
      <w:bookmarkStart w:id="2" w:name="_Toc232911739"/>
      <w:bookmarkStart w:id="3" w:name="_Toc232911873"/>
      <w:bookmarkStart w:id="4" w:name="_Toc232911963"/>
      <w:bookmarkStart w:id="5" w:name="_Toc232924494"/>
      <w:bookmarkStart w:id="6" w:name="_Toc232924507"/>
      <w:bookmarkStart w:id="7" w:name="_Ref232925310"/>
      <w:bookmarkStart w:id="8" w:name="_Ref232925318"/>
      <w:r w:rsidRPr="00F142F8">
        <w:rPr>
          <w:rFonts w:ascii="Gill Sans MT" w:hAnsi="Gill Sans MT"/>
          <w:color w:val="002060"/>
          <w:sz w:val="40"/>
          <w:szCs w:val="40"/>
        </w:rPr>
        <w:t>INDHOLD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Pr="00F142F8">
        <w:rPr>
          <w:color w:val="002060"/>
          <w:sz w:val="40"/>
          <w:szCs w:val="40"/>
        </w:rPr>
        <w:t xml:space="preserve"> </w:t>
      </w:r>
    </w:p>
    <w:p w:rsidR="00D15CB3" w:rsidRPr="00F142F8" w:rsidRDefault="00D15CB3" w:rsidP="005D0597">
      <w:pPr>
        <w:pStyle w:val="BodyText"/>
        <w:spacing w:before="0" w:after="240" w:line="280" w:lineRule="atLeast"/>
        <w:ind w:left="0"/>
        <w:rPr>
          <w:rFonts w:ascii="Times New Roman" w:hAnsi="Times New Roman"/>
          <w:color w:val="464646"/>
          <w:sz w:val="22"/>
        </w:rPr>
      </w:pPr>
    </w:p>
    <w:p w:rsidR="00D15CB3" w:rsidRPr="00F142F8" w:rsidRDefault="00D15CB3" w:rsidP="00D5460B">
      <w:pPr>
        <w:pStyle w:val="BodyText"/>
        <w:spacing w:before="0" w:after="240" w:line="280" w:lineRule="atLeast"/>
        <w:ind w:left="363"/>
        <w:rPr>
          <w:rFonts w:ascii="Verdana" w:hAnsi="Verdana"/>
          <w:color w:val="474B78"/>
          <w:sz w:val="22"/>
          <w:szCs w:val="22"/>
        </w:rPr>
      </w:pPr>
      <w:r w:rsidRPr="00F142F8">
        <w:rPr>
          <w:rFonts w:ascii="Verdana" w:hAnsi="Verdana"/>
          <w:color w:val="474B78"/>
          <w:sz w:val="22"/>
          <w:szCs w:val="22"/>
        </w:rPr>
        <w:t xml:space="preserve">4  </w:t>
      </w:r>
      <w:r w:rsidRPr="00F142F8">
        <w:rPr>
          <w:rFonts w:ascii="Verdana" w:hAnsi="Verdana"/>
          <w:color w:val="474B78"/>
          <w:sz w:val="22"/>
          <w:szCs w:val="22"/>
        </w:rPr>
        <w:tab/>
      </w:r>
      <w:r w:rsidRPr="00F142F8">
        <w:rPr>
          <w:rFonts w:ascii="Verdana" w:hAnsi="Verdana"/>
          <w:color w:val="474B78"/>
          <w:sz w:val="22"/>
          <w:szCs w:val="22"/>
        </w:rPr>
        <w:tab/>
        <w:t>Værdier og visioner</w:t>
      </w:r>
    </w:p>
    <w:p w:rsidR="00D15CB3" w:rsidRPr="00F142F8" w:rsidRDefault="00D15CB3" w:rsidP="00D5460B">
      <w:pPr>
        <w:pStyle w:val="BodyText"/>
        <w:spacing w:before="0" w:after="240" w:line="280" w:lineRule="atLeast"/>
        <w:ind w:left="362"/>
        <w:rPr>
          <w:rFonts w:ascii="Verdana" w:hAnsi="Verdana"/>
          <w:color w:val="474B78"/>
          <w:sz w:val="22"/>
          <w:szCs w:val="22"/>
        </w:rPr>
      </w:pPr>
      <w:r>
        <w:rPr>
          <w:rFonts w:ascii="Verdana" w:hAnsi="Verdana"/>
          <w:color w:val="474B78"/>
          <w:sz w:val="22"/>
          <w:szCs w:val="22"/>
        </w:rPr>
        <w:t>6</w:t>
      </w:r>
      <w:r w:rsidRPr="00F142F8">
        <w:rPr>
          <w:rFonts w:ascii="Verdana" w:hAnsi="Verdana"/>
          <w:color w:val="474B78"/>
          <w:sz w:val="22"/>
          <w:szCs w:val="22"/>
        </w:rPr>
        <w:t xml:space="preserve">  </w:t>
      </w:r>
      <w:r w:rsidRPr="00F142F8">
        <w:rPr>
          <w:rFonts w:ascii="Verdana" w:hAnsi="Verdana"/>
          <w:color w:val="474B78"/>
          <w:sz w:val="22"/>
          <w:szCs w:val="22"/>
        </w:rPr>
        <w:tab/>
        <w:t>Kost og ernæring</w:t>
      </w:r>
    </w:p>
    <w:p w:rsidR="00D15CB3" w:rsidRPr="00F142F8" w:rsidRDefault="00D15CB3" w:rsidP="00F142F8">
      <w:pPr>
        <w:pStyle w:val="BodyText"/>
        <w:spacing w:before="0" w:after="240" w:line="280" w:lineRule="atLeast"/>
        <w:ind w:left="709" w:hanging="347"/>
        <w:rPr>
          <w:rFonts w:ascii="Verdana" w:hAnsi="Verdana"/>
          <w:color w:val="474B78"/>
          <w:sz w:val="22"/>
          <w:szCs w:val="22"/>
        </w:rPr>
      </w:pPr>
      <w:r>
        <w:rPr>
          <w:rFonts w:ascii="Verdana" w:hAnsi="Verdana"/>
          <w:color w:val="474B78"/>
          <w:sz w:val="22"/>
          <w:szCs w:val="22"/>
        </w:rPr>
        <w:t>8</w:t>
      </w:r>
      <w:r w:rsidRPr="00F142F8">
        <w:rPr>
          <w:rFonts w:ascii="Verdana" w:hAnsi="Verdana"/>
          <w:color w:val="474B78"/>
          <w:sz w:val="22"/>
          <w:szCs w:val="22"/>
        </w:rPr>
        <w:t xml:space="preserve"> </w:t>
      </w:r>
      <w:r w:rsidRPr="00F142F8">
        <w:rPr>
          <w:rFonts w:ascii="Verdana" w:hAnsi="Verdana"/>
          <w:color w:val="474B78"/>
          <w:sz w:val="22"/>
          <w:szCs w:val="22"/>
        </w:rPr>
        <w:tab/>
        <w:t>Kvalitet og omkostningsbevidsthed</w:t>
      </w:r>
      <w:r>
        <w:rPr>
          <w:rFonts w:ascii="Verdana" w:hAnsi="Verdana"/>
          <w:color w:val="474B78"/>
          <w:sz w:val="22"/>
          <w:szCs w:val="22"/>
        </w:rPr>
        <w:t xml:space="preserve"> i madprodu</w:t>
      </w:r>
      <w:r>
        <w:rPr>
          <w:rFonts w:ascii="Verdana" w:hAnsi="Verdana"/>
          <w:color w:val="474B78"/>
          <w:sz w:val="22"/>
          <w:szCs w:val="22"/>
        </w:rPr>
        <w:t>k</w:t>
      </w:r>
      <w:r>
        <w:rPr>
          <w:rFonts w:ascii="Verdana" w:hAnsi="Verdana"/>
          <w:color w:val="474B78"/>
          <w:sz w:val="22"/>
          <w:szCs w:val="22"/>
        </w:rPr>
        <w:t>tionen</w:t>
      </w:r>
    </w:p>
    <w:p w:rsidR="00D15CB3" w:rsidRPr="00F142F8" w:rsidRDefault="00D15CB3" w:rsidP="00D5460B">
      <w:pPr>
        <w:pStyle w:val="BodyText"/>
        <w:spacing w:before="0" w:after="240" w:line="280" w:lineRule="atLeast"/>
        <w:ind w:left="362"/>
        <w:rPr>
          <w:rFonts w:ascii="Verdana" w:hAnsi="Verdana"/>
          <w:color w:val="474B78"/>
          <w:sz w:val="22"/>
          <w:szCs w:val="22"/>
        </w:rPr>
      </w:pPr>
      <w:r>
        <w:rPr>
          <w:rFonts w:ascii="Verdana" w:hAnsi="Verdana"/>
          <w:color w:val="474B78"/>
          <w:sz w:val="22"/>
          <w:szCs w:val="22"/>
        </w:rPr>
        <w:t>10</w:t>
      </w:r>
      <w:r w:rsidRPr="00F142F8">
        <w:rPr>
          <w:rFonts w:ascii="Verdana" w:hAnsi="Verdana"/>
          <w:color w:val="474B78"/>
          <w:sz w:val="22"/>
          <w:szCs w:val="22"/>
        </w:rPr>
        <w:t xml:space="preserve"> </w:t>
      </w:r>
      <w:r w:rsidRPr="00F142F8">
        <w:rPr>
          <w:rFonts w:ascii="Verdana" w:hAnsi="Verdana"/>
          <w:color w:val="474B78"/>
          <w:sz w:val="22"/>
          <w:szCs w:val="22"/>
        </w:rPr>
        <w:tab/>
        <w:t xml:space="preserve"> Den gode måltidssituation</w:t>
      </w:r>
    </w:p>
    <w:p w:rsidR="00D15CB3" w:rsidRPr="00F142F8" w:rsidRDefault="00D15CB3" w:rsidP="00D5460B">
      <w:pPr>
        <w:pStyle w:val="BodyText"/>
        <w:spacing w:before="0" w:after="240" w:line="280" w:lineRule="atLeast"/>
        <w:ind w:left="362"/>
        <w:rPr>
          <w:rFonts w:ascii="Verdana" w:hAnsi="Verdana"/>
          <w:color w:val="474B78"/>
          <w:sz w:val="22"/>
          <w:szCs w:val="22"/>
        </w:rPr>
      </w:pPr>
      <w:r>
        <w:rPr>
          <w:rFonts w:ascii="Verdana" w:hAnsi="Verdana"/>
          <w:color w:val="474B78"/>
          <w:sz w:val="22"/>
          <w:szCs w:val="22"/>
        </w:rPr>
        <w:t>12</w:t>
      </w:r>
      <w:r w:rsidRPr="00F142F8">
        <w:rPr>
          <w:rFonts w:ascii="Verdana" w:hAnsi="Verdana"/>
          <w:color w:val="474B78"/>
          <w:sz w:val="22"/>
          <w:szCs w:val="22"/>
        </w:rPr>
        <w:tab/>
        <w:t xml:space="preserve">  Målrettede tilbud</w:t>
      </w:r>
    </w:p>
    <w:p w:rsidR="00D15CB3" w:rsidRPr="00F142F8" w:rsidRDefault="00D15CB3" w:rsidP="00D5460B">
      <w:pPr>
        <w:pStyle w:val="BodyText"/>
        <w:spacing w:before="0" w:after="240" w:line="280" w:lineRule="atLeast"/>
        <w:ind w:left="362"/>
        <w:rPr>
          <w:rFonts w:ascii="Verdana" w:hAnsi="Verdana"/>
          <w:color w:val="474B78"/>
          <w:sz w:val="22"/>
          <w:szCs w:val="22"/>
        </w:rPr>
      </w:pPr>
      <w:r>
        <w:rPr>
          <w:rFonts w:ascii="Verdana" w:hAnsi="Verdana"/>
          <w:color w:val="474B78"/>
          <w:sz w:val="22"/>
          <w:szCs w:val="22"/>
        </w:rPr>
        <w:t>14</w:t>
      </w:r>
      <w:r w:rsidRPr="00F142F8">
        <w:rPr>
          <w:rFonts w:ascii="Verdana" w:hAnsi="Verdana"/>
          <w:color w:val="474B78"/>
          <w:sz w:val="22"/>
          <w:szCs w:val="22"/>
        </w:rPr>
        <w:tab/>
        <w:t xml:space="preserve">  Indflydelse og involvering</w:t>
      </w:r>
    </w:p>
    <w:p w:rsidR="00D15CB3" w:rsidRPr="00F142F8" w:rsidRDefault="00D15CB3" w:rsidP="005D0597">
      <w:pPr>
        <w:spacing w:before="0" w:line="240" w:lineRule="auto"/>
        <w:ind w:left="0"/>
        <w:rPr>
          <w:rFonts w:ascii="Gill Sans MT" w:hAnsi="Gill Sans MT"/>
          <w:color w:val="464646"/>
          <w:kern w:val="32"/>
          <w:sz w:val="40"/>
          <w:szCs w:val="40"/>
        </w:rPr>
      </w:pPr>
    </w:p>
    <w:p w:rsidR="00D15CB3" w:rsidRPr="00F142F8" w:rsidRDefault="00D15CB3" w:rsidP="00654737">
      <w:pPr>
        <w:pStyle w:val="Heading1"/>
        <w:numPr>
          <w:ilvl w:val="0"/>
          <w:numId w:val="0"/>
        </w:numPr>
        <w:rPr>
          <w:rFonts w:ascii="Gill Sans MT" w:hAnsi="Gill Sans MT"/>
          <w:sz w:val="52"/>
          <w:szCs w:val="52"/>
        </w:rPr>
      </w:pPr>
      <w:r>
        <w:rPr>
          <w:noProof/>
          <w:lang w:eastAsia="da-DK"/>
        </w:rPr>
        <w:pict>
          <v:shape id="_x0000_s1036" type="#_x0000_t75" style="position:absolute;margin-left:-209.25pt;margin-top:-83.65pt;width:596.8pt;height:369.35pt;z-index:251640832;visibility:visible">
            <v:imagedata r:id="rId13" o:title=""/>
          </v:shape>
        </w:pict>
      </w: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Gill Sans MT" w:hAnsi="Gill Sans MT" w:cs="Arial"/>
          <w:color w:val="474B78"/>
          <w:sz w:val="40"/>
          <w:szCs w:val="40"/>
        </w:rPr>
      </w:pPr>
      <w:r w:rsidRPr="00F142F8">
        <w:rPr>
          <w:rFonts w:ascii="Gill Sans MT" w:hAnsi="Gill Sans MT" w:cs="Arial"/>
          <w:color w:val="474B78"/>
          <w:sz w:val="40"/>
          <w:szCs w:val="40"/>
        </w:rPr>
        <w:t xml:space="preserve">VÆRDIER OG VISIONER </w:t>
      </w: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Arial" w:hAnsi="Arial" w:cs="Arial"/>
        </w:rPr>
      </w:pPr>
      <w:r w:rsidRPr="00F142F8">
        <w:rPr>
          <w:rFonts w:ascii="Arial" w:hAnsi="Arial" w:cs="Arial"/>
        </w:rPr>
        <w:t xml:space="preserve"> […</w:t>
      </w:r>
      <w:r>
        <w:rPr>
          <w:rFonts w:ascii="Arial" w:hAnsi="Arial" w:cs="Arial"/>
        </w:rPr>
        <w:t xml:space="preserve"> </w:t>
      </w:r>
      <w:r w:rsidRPr="00F142F8">
        <w:rPr>
          <w:rFonts w:ascii="Arial" w:hAnsi="Arial" w:cs="Arial"/>
        </w:rPr>
        <w:t>Indsæt tekst</w:t>
      </w:r>
      <w:r>
        <w:rPr>
          <w:rFonts w:ascii="Arial" w:hAnsi="Arial" w:cs="Arial"/>
        </w:rPr>
        <w:t>, for eksempel</w:t>
      </w:r>
      <w:r w:rsidRPr="00F142F8">
        <w:rPr>
          <w:rFonts w:ascii="Arial" w:hAnsi="Arial" w:cs="Arial"/>
        </w:rPr>
        <w:t xml:space="preserve"> om</w:t>
      </w:r>
      <w:r>
        <w:rPr>
          <w:rFonts w:ascii="Arial" w:hAnsi="Arial" w:cs="Arial"/>
        </w:rPr>
        <w:t>,</w:t>
      </w:r>
      <w:r w:rsidRPr="00F142F8">
        <w:rPr>
          <w:rFonts w:ascii="Arial" w:hAnsi="Arial" w:cs="Arial"/>
        </w:rPr>
        <w:t xml:space="preserve"> at der tages afsæt i en eksistere</w:t>
      </w:r>
      <w:r w:rsidRPr="00F142F8">
        <w:rPr>
          <w:rFonts w:ascii="Arial" w:hAnsi="Arial" w:cs="Arial"/>
        </w:rPr>
        <w:t>n</w:t>
      </w:r>
      <w:r w:rsidRPr="00F142F8">
        <w:rPr>
          <w:rFonts w:ascii="Arial" w:hAnsi="Arial" w:cs="Arial"/>
        </w:rPr>
        <w:t>de ældrepolitiks visioner og/eller værdier</w:t>
      </w:r>
      <w:r>
        <w:rPr>
          <w:rFonts w:ascii="Arial" w:hAnsi="Arial" w:cs="Arial"/>
        </w:rPr>
        <w:t xml:space="preserve"> </w:t>
      </w:r>
      <w:r w:rsidRPr="00F142F8">
        <w:rPr>
          <w:rFonts w:ascii="Arial" w:hAnsi="Arial" w:cs="Arial"/>
        </w:rPr>
        <w:t xml:space="preserve">…] </w:t>
      </w: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BF23FB">
      <w:pPr>
        <w:pStyle w:val="BodyText"/>
        <w:spacing w:before="0" w:after="240" w:line="280" w:lineRule="atLeast"/>
        <w:ind w:left="0"/>
        <w:rPr>
          <w:rFonts w:ascii="Arial" w:hAnsi="Arial" w:cs="Arial"/>
        </w:rPr>
      </w:pPr>
      <w:r w:rsidRPr="00F142F8">
        <w:rPr>
          <w:rFonts w:ascii="Arial" w:hAnsi="Arial" w:cs="Arial"/>
        </w:rPr>
        <w:t>[…</w:t>
      </w:r>
      <w:r>
        <w:rPr>
          <w:rFonts w:ascii="Arial" w:hAnsi="Arial" w:cs="Arial"/>
        </w:rPr>
        <w:t xml:space="preserve"> </w:t>
      </w:r>
      <w:r w:rsidRPr="00F142F8">
        <w:rPr>
          <w:rFonts w:ascii="Arial" w:hAnsi="Arial" w:cs="Arial"/>
        </w:rPr>
        <w:t>Indsæt tekst</w:t>
      </w:r>
      <w:r>
        <w:rPr>
          <w:rFonts w:ascii="Arial" w:hAnsi="Arial" w:cs="Arial"/>
        </w:rPr>
        <w:t>, for eksempel</w:t>
      </w:r>
      <w:r w:rsidRPr="00F142F8">
        <w:rPr>
          <w:rFonts w:ascii="Arial" w:hAnsi="Arial" w:cs="Arial"/>
        </w:rPr>
        <w:t xml:space="preserve"> om baggrunden for v</w:t>
      </w:r>
      <w:r>
        <w:rPr>
          <w:rFonts w:ascii="Arial" w:hAnsi="Arial" w:cs="Arial"/>
        </w:rPr>
        <w:t>ærdierne</w:t>
      </w:r>
      <w:r w:rsidRPr="00F142F8">
        <w:rPr>
          <w:rFonts w:ascii="Arial" w:hAnsi="Arial" w:cs="Arial"/>
        </w:rPr>
        <w:t xml:space="preserve"> …] </w:t>
      </w: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  <w:szCs w:val="22"/>
        </w:rPr>
      </w:pPr>
      <w:r>
        <w:rPr>
          <w:noProof/>
          <w:lang w:eastAsia="da-DK"/>
        </w:rPr>
        <w:pict>
          <v:rect id="_x0000_s1037" style="position:absolute;margin-left:10.55pt;margin-top:16.1pt;width:285pt;height:23.55pt;z-index:251639808" filled="f" strokecolor="white"/>
        </w:pict>
      </w:r>
      <w:r>
        <w:rPr>
          <w:noProof/>
          <w:lang w:eastAsia="da-DK"/>
        </w:rPr>
        <w:pict>
          <v:shape id="_x0000_s1038" type="#_x0000_t202" style="position:absolute;margin-left:3.8pt;margin-top:3.2pt;width:299.4pt;height:226.2pt;z-index:251636736" fillcolor="#002060" stroked="f" strokecolor="#f2f2f2" strokeweight="3pt">
            <v:shadow type="perspective" color="#1c314d" opacity=".5" offset="1pt" offset2="-1pt"/>
            <v:textbox style="mso-next-textbox:#_x0000_s1038">
              <w:txbxContent>
                <w:p w:rsidR="00D15CB3" w:rsidRPr="00467D7B" w:rsidRDefault="00D15CB3" w:rsidP="004E4360">
                  <w:pPr>
                    <w:pStyle w:val="BodyText"/>
                    <w:spacing w:before="240" w:after="240" w:line="280" w:lineRule="atLeast"/>
                    <w:ind w:left="142"/>
                    <w:rPr>
                      <w:rFonts w:ascii="Verdana" w:hAnsi="Verdana"/>
                      <w:b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b/>
                      <w:color w:val="FFFFFF"/>
                      <w:sz w:val="18"/>
                      <w:szCs w:val="18"/>
                    </w:rPr>
                    <w:t>VÆRDIER FOR MAD OG MÅLTIDER</w:t>
                  </w: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værdi …]</w:t>
                  </w: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værdi …]</w:t>
                  </w: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værdi …]</w:t>
                  </w: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værdi …]</w:t>
                  </w: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værdi …]</w:t>
                  </w:r>
                </w:p>
                <w:p w:rsidR="00D15CB3" w:rsidRPr="00467D7B" w:rsidRDefault="00D15CB3" w:rsidP="00654737">
                  <w:pPr>
                    <w:pStyle w:val="BodyText"/>
                    <w:spacing w:before="0" w:after="240" w:line="240" w:lineRule="auto"/>
                    <w:ind w:left="360"/>
                    <w:rPr>
                      <w:rFonts w:ascii="Verdana" w:hAnsi="Verdana"/>
                      <w:i/>
                      <w:color w:val="FFFF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da-DK"/>
        </w:rPr>
        <w:pict>
          <v:shape id="_x0000_s1039" type="#_x0000_t202" style="position:absolute;margin-left:-170.9pt;margin-top:4.6pt;width:130.6pt;height:33.2pt;z-index:251635712" filled="f" stroked="f">
            <v:textbox style="mso-next-textbox:#_x0000_s1039;mso-fit-shape-to-text:t">
              <w:txbxContent>
                <w:p w:rsidR="00D15CB3" w:rsidRPr="00467D7B" w:rsidRDefault="00D15CB3" w:rsidP="00654737">
                  <w:pPr>
                    <w:pStyle w:val="BodyText"/>
                    <w:spacing w:before="0" w:after="240" w:line="280" w:lineRule="atLeast"/>
                    <w:ind w:left="0"/>
                    <w:rPr>
                      <w:rFonts w:ascii="Verdana" w:hAnsi="Verdana"/>
                      <w:b/>
                      <w:color w:val="474B78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b/>
                      <w:color w:val="474B78"/>
                      <w:sz w:val="18"/>
                      <w:szCs w:val="18"/>
                    </w:rPr>
                    <w:t xml:space="preserve">Værdier </w:t>
                  </w:r>
                </w:p>
              </w:txbxContent>
            </v:textbox>
            <w10:wrap type="square"/>
          </v:shape>
        </w:pict>
      </w: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BF23FB">
      <w:pPr>
        <w:spacing w:before="0" w:line="240" w:lineRule="auto"/>
        <w:ind w:left="0"/>
        <w:rPr>
          <w:rFonts w:ascii="Arial" w:hAnsi="Arial" w:cs="Arial"/>
        </w:rPr>
      </w:pPr>
    </w:p>
    <w:p w:rsidR="00D15CB3" w:rsidRPr="00F142F8" w:rsidRDefault="00D15CB3" w:rsidP="00BF23FB">
      <w:pPr>
        <w:spacing w:before="0" w:line="240" w:lineRule="auto"/>
        <w:ind w:left="0"/>
        <w:rPr>
          <w:rFonts w:ascii="Arial" w:hAnsi="Arial" w:cs="Arial"/>
        </w:rPr>
      </w:pPr>
      <w:r w:rsidRPr="00F142F8">
        <w:rPr>
          <w:rFonts w:ascii="Arial" w:hAnsi="Arial" w:cs="Arial"/>
        </w:rPr>
        <w:t>[…</w:t>
      </w:r>
      <w:r>
        <w:rPr>
          <w:rFonts w:ascii="Arial" w:hAnsi="Arial" w:cs="Arial"/>
        </w:rPr>
        <w:t xml:space="preserve"> </w:t>
      </w:r>
      <w:r w:rsidRPr="00F142F8">
        <w:rPr>
          <w:rFonts w:ascii="Arial" w:hAnsi="Arial" w:cs="Arial"/>
        </w:rPr>
        <w:t>Indsæt tekst</w:t>
      </w:r>
      <w:r>
        <w:rPr>
          <w:rFonts w:ascii="Arial" w:hAnsi="Arial" w:cs="Arial"/>
        </w:rPr>
        <w:t>, for eksempel</w:t>
      </w:r>
      <w:r w:rsidRPr="00F142F8">
        <w:rPr>
          <w:rFonts w:ascii="Arial" w:hAnsi="Arial" w:cs="Arial"/>
        </w:rPr>
        <w:t xml:space="preserve"> om baggrunden for visionerne …] </w:t>
      </w:r>
    </w:p>
    <w:p w:rsidR="00D15CB3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  <w:r>
        <w:rPr>
          <w:noProof/>
          <w:lang w:eastAsia="da-DK"/>
        </w:rPr>
        <w:pict>
          <v:shape id="_x0000_s1040" type="#_x0000_t202" style="position:absolute;margin-left:3.05pt;margin-top:25.6pt;width:299.4pt;height:226.2pt;z-index:251676672" fillcolor="#002060" stroked="f" strokecolor="#f2f2f2" strokeweight="3pt">
            <v:shadow type="perspective" color="#1c314d" opacity=".5" offset="1pt" offset2="-1pt"/>
            <v:textbox style="mso-next-textbox:#_x0000_s1040">
              <w:txbxContent>
                <w:p w:rsidR="00D15CB3" w:rsidRPr="00467D7B" w:rsidRDefault="00D15CB3" w:rsidP="00BF23FB">
                  <w:pPr>
                    <w:pStyle w:val="BodyText"/>
                    <w:spacing w:before="240" w:after="240" w:line="280" w:lineRule="atLeast"/>
                    <w:ind w:left="142"/>
                    <w:rPr>
                      <w:rFonts w:ascii="Verdana" w:hAnsi="Verdana"/>
                      <w:b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b/>
                      <w:color w:val="FFFFFF"/>
                      <w:sz w:val="18"/>
                      <w:szCs w:val="18"/>
                    </w:rPr>
                    <w:t>VISIONER FOR MAD OG MÅLTIDER</w:t>
                  </w:r>
                </w:p>
                <w:p w:rsidR="00D15CB3" w:rsidRPr="00467D7B" w:rsidRDefault="00D15CB3" w:rsidP="00BF23FB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BF23FB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vision …]</w:t>
                  </w:r>
                </w:p>
                <w:p w:rsidR="00D15CB3" w:rsidRPr="00467D7B" w:rsidRDefault="00D15CB3" w:rsidP="00BF23FB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BF23FB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vision …]</w:t>
                  </w:r>
                </w:p>
                <w:p w:rsidR="00D15CB3" w:rsidRPr="00467D7B" w:rsidRDefault="00D15CB3" w:rsidP="00BF23FB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BF23FB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vision …]</w:t>
                  </w:r>
                </w:p>
                <w:p w:rsidR="00D15CB3" w:rsidRPr="00467D7B" w:rsidRDefault="00D15CB3" w:rsidP="00BF23FB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BF23FB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vision …]</w:t>
                  </w:r>
                </w:p>
                <w:p w:rsidR="00D15CB3" w:rsidRPr="00467D7B" w:rsidRDefault="00D15CB3" w:rsidP="00BF23FB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BF23FB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vision …]</w:t>
                  </w:r>
                </w:p>
                <w:p w:rsidR="00D15CB3" w:rsidRPr="00467D7B" w:rsidRDefault="00D15CB3" w:rsidP="00BF23FB">
                  <w:pPr>
                    <w:pStyle w:val="BodyText"/>
                    <w:spacing w:before="0" w:after="240" w:line="240" w:lineRule="auto"/>
                    <w:ind w:left="360"/>
                    <w:rPr>
                      <w:rFonts w:ascii="Verdana" w:hAnsi="Verdana"/>
                      <w:i/>
                      <w:color w:val="FFFF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da-DK"/>
        </w:rPr>
        <w:pict>
          <v:shape id="_x0000_s1041" type="#_x0000_t202" style="position:absolute;margin-left:-149.15pt;margin-top:25.6pt;width:130.6pt;height:33.2pt;z-index:251675648" filled="f" stroked="f">
            <v:textbox style="mso-next-textbox:#_x0000_s1041;mso-fit-shape-to-text:t">
              <w:txbxContent>
                <w:p w:rsidR="00D15CB3" w:rsidRPr="00467D7B" w:rsidRDefault="00D15CB3" w:rsidP="002E4BEF">
                  <w:pPr>
                    <w:pStyle w:val="BodyText"/>
                    <w:spacing w:before="0" w:after="240" w:line="280" w:lineRule="atLeast"/>
                    <w:ind w:left="0"/>
                    <w:rPr>
                      <w:rFonts w:ascii="Verdana" w:hAnsi="Verdana"/>
                      <w:b/>
                      <w:color w:val="474B78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b/>
                      <w:color w:val="474B78"/>
                      <w:sz w:val="18"/>
                      <w:szCs w:val="18"/>
                    </w:rPr>
                    <w:t>Visioner</w:t>
                  </w:r>
                </w:p>
              </w:txbxContent>
            </v:textbox>
            <w10:wrap type="square"/>
          </v:shape>
        </w:pict>
      </w: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  <w:r>
        <w:rPr>
          <w:noProof/>
          <w:lang w:eastAsia="da-DK"/>
        </w:rPr>
        <w:pict>
          <v:rect id="_x0000_s1042" style="position:absolute;margin-left:11.6pt;margin-top:11.1pt;width:285.3pt;height:25.15pt;z-index:251680768" filled="f" strokecolor="white"/>
        </w:pict>
      </w: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BF23FB">
      <w:pPr>
        <w:spacing w:before="0" w:line="240" w:lineRule="auto"/>
        <w:ind w:left="0"/>
        <w:rPr>
          <w:rFonts w:ascii="Arial" w:hAnsi="Arial" w:cs="Arial"/>
        </w:rPr>
      </w:pPr>
      <w:r w:rsidRPr="00F142F8">
        <w:rPr>
          <w:rFonts w:ascii="Arial" w:hAnsi="Arial" w:cs="Arial"/>
        </w:rPr>
        <w:t>[…</w:t>
      </w:r>
      <w:r>
        <w:rPr>
          <w:rFonts w:ascii="Arial" w:hAnsi="Arial" w:cs="Arial"/>
        </w:rPr>
        <w:t xml:space="preserve"> </w:t>
      </w:r>
      <w:r w:rsidRPr="00F142F8">
        <w:rPr>
          <w:rFonts w:ascii="Arial" w:hAnsi="Arial" w:cs="Arial"/>
        </w:rPr>
        <w:t>Indsæt tekst</w:t>
      </w:r>
      <w:r>
        <w:rPr>
          <w:rFonts w:ascii="Arial" w:hAnsi="Arial" w:cs="Arial"/>
        </w:rPr>
        <w:t>, for eksempel</w:t>
      </w:r>
      <w:r w:rsidRPr="00F142F8">
        <w:rPr>
          <w:rFonts w:ascii="Arial" w:hAnsi="Arial" w:cs="Arial"/>
        </w:rPr>
        <w:t xml:space="preserve"> om</w:t>
      </w:r>
      <w:r>
        <w:rPr>
          <w:rFonts w:ascii="Arial" w:hAnsi="Arial" w:cs="Arial"/>
        </w:rPr>
        <w:t>,</w:t>
      </w:r>
      <w:r w:rsidRPr="00F142F8">
        <w:rPr>
          <w:rFonts w:ascii="Arial" w:hAnsi="Arial" w:cs="Arial"/>
        </w:rPr>
        <w:t xml:space="preserve"> hvordan der vil blive arbejdet med værdier og vi</w:t>
      </w:r>
      <w:r>
        <w:rPr>
          <w:rFonts w:ascii="Arial" w:hAnsi="Arial" w:cs="Arial"/>
        </w:rPr>
        <w:t>sioner</w:t>
      </w:r>
      <w:r w:rsidRPr="00F142F8">
        <w:rPr>
          <w:rFonts w:ascii="Arial" w:hAnsi="Arial" w:cs="Arial"/>
        </w:rPr>
        <w:t xml:space="preserve"> i praksis …</w:t>
      </w:r>
      <w:r>
        <w:rPr>
          <w:rFonts w:ascii="Arial" w:hAnsi="Arial" w:cs="Arial"/>
        </w:rPr>
        <w:t>]</w:t>
      </w: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65473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FE3DFD">
      <w:pPr>
        <w:pStyle w:val="Heading1"/>
        <w:numPr>
          <w:ilvl w:val="0"/>
          <w:numId w:val="0"/>
        </w:numPr>
        <w:spacing w:line="240" w:lineRule="auto"/>
        <w:rPr>
          <w:rFonts w:ascii="Gill Sans MT" w:hAnsi="Gill Sans MT"/>
          <w:color w:val="336600"/>
          <w:sz w:val="40"/>
          <w:szCs w:val="40"/>
        </w:rPr>
      </w:pPr>
      <w:r w:rsidRPr="00F142F8">
        <w:rPr>
          <w:rFonts w:ascii="Gill Sans MT" w:hAnsi="Gill Sans MT"/>
          <w:color w:val="336600"/>
          <w:sz w:val="40"/>
          <w:szCs w:val="40"/>
        </w:rPr>
        <w:t xml:space="preserve">KOST OG ERNÆRING </w:t>
      </w:r>
    </w:p>
    <w:p w:rsidR="00D15CB3" w:rsidRPr="00F142F8" w:rsidRDefault="00D15CB3" w:rsidP="009E47FD">
      <w:pPr>
        <w:pStyle w:val="BodyText"/>
        <w:spacing w:before="0" w:after="240" w:line="280" w:lineRule="atLeast"/>
        <w:ind w:left="0"/>
        <w:rPr>
          <w:rFonts w:ascii="Verdana" w:hAnsi="Verdana"/>
          <w:b/>
          <w:color w:val="92D050"/>
          <w:sz w:val="18"/>
          <w:szCs w:val="18"/>
        </w:rPr>
      </w:pPr>
      <w:r>
        <w:rPr>
          <w:noProof/>
          <w:lang w:eastAsia="da-DK"/>
        </w:rPr>
        <w:pict>
          <v:shape id="_x0000_s1043" type="#_x0000_t202" style="position:absolute;margin-left:-168.3pt;margin-top:17.1pt;width:130.6pt;height:33.2pt;z-index:251645952" filled="f" stroked="f">
            <v:textbox style="mso-next-textbox:#_x0000_s1043;mso-fit-shape-to-text:t">
              <w:txbxContent>
                <w:p w:rsidR="00D15CB3" w:rsidRPr="004D3C22" w:rsidRDefault="00D15CB3" w:rsidP="005D25DD">
                  <w:pPr>
                    <w:pStyle w:val="BodyText"/>
                    <w:spacing w:before="0" w:after="240" w:line="280" w:lineRule="atLeast"/>
                    <w:ind w:left="0"/>
                    <w:rPr>
                      <w:rFonts w:ascii="Verdana" w:hAnsi="Verdana"/>
                      <w:b/>
                      <w:color w:val="33660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color w:val="336600"/>
                      <w:sz w:val="18"/>
                      <w:szCs w:val="18"/>
                    </w:rPr>
                    <w:t>Formål</w:t>
                  </w:r>
                </w:p>
              </w:txbxContent>
            </v:textbox>
            <w10:wrap type="square"/>
          </v:shape>
        </w:pict>
      </w:r>
    </w:p>
    <w:p w:rsidR="00D15CB3" w:rsidRPr="00F142F8" w:rsidRDefault="00D15CB3" w:rsidP="009E47FD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tekst</w:t>
      </w:r>
      <w:r>
        <w:rPr>
          <w:rFonts w:ascii="Arial" w:hAnsi="Arial" w:cs="Arial"/>
          <w:sz w:val="22"/>
          <w:szCs w:val="22"/>
        </w:rPr>
        <w:t>,</w:t>
      </w:r>
      <w:r w:rsidRPr="00F142F8">
        <w:rPr>
          <w:rFonts w:ascii="Arial" w:hAnsi="Arial" w:cs="Arial"/>
          <w:sz w:val="22"/>
          <w:szCs w:val="22"/>
        </w:rPr>
        <w:t xml:space="preserve"> der begrunder, hvorfor kost og ernæring er et centralt tema i mad- og måltidspolitikken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 xml:space="preserve">…] </w:t>
      </w:r>
    </w:p>
    <w:p w:rsidR="00D15CB3" w:rsidRPr="00F142F8" w:rsidRDefault="00D15CB3" w:rsidP="009E47FD">
      <w:pPr>
        <w:pStyle w:val="BodyText"/>
        <w:spacing w:before="0" w:after="240" w:line="280" w:lineRule="atLeast"/>
        <w:ind w:left="0"/>
        <w:rPr>
          <w:rFonts w:ascii="Arial" w:hAnsi="Arial" w:cs="Arial"/>
          <w:sz w:val="24"/>
          <w:szCs w:val="24"/>
        </w:rPr>
      </w:pPr>
    </w:p>
    <w:p w:rsidR="00D15CB3" w:rsidRPr="00F142F8" w:rsidRDefault="00D15CB3" w:rsidP="009E47FD">
      <w:pPr>
        <w:pStyle w:val="BodyText"/>
        <w:spacing w:before="0" w:after="240" w:line="280" w:lineRule="atLeast"/>
        <w:ind w:left="0"/>
        <w:rPr>
          <w:rFonts w:ascii="Arial" w:hAnsi="Arial" w:cs="Arial"/>
          <w:sz w:val="24"/>
          <w:szCs w:val="24"/>
        </w:rPr>
      </w:pPr>
      <w:r>
        <w:rPr>
          <w:noProof/>
          <w:lang w:eastAsia="da-DK"/>
        </w:rPr>
        <w:pict>
          <v:shape id="_x0000_s1044" type="#_x0000_t202" style="position:absolute;margin-left:-165.4pt;margin-top:23.45pt;width:130.6pt;height:33.2pt;z-index:251646976" filled="f" stroked="f">
            <v:textbox style="mso-next-textbox:#_x0000_s1044;mso-fit-shape-to-text:t">
              <w:txbxContent>
                <w:p w:rsidR="00D15CB3" w:rsidRPr="004D3C22" w:rsidRDefault="00D15CB3" w:rsidP="008D0F6D">
                  <w:pPr>
                    <w:pStyle w:val="BodyText"/>
                    <w:spacing w:before="0" w:after="240" w:line="280" w:lineRule="atLeast"/>
                    <w:ind w:left="0"/>
                    <w:rPr>
                      <w:rFonts w:ascii="Verdana" w:hAnsi="Verdana"/>
                      <w:b/>
                      <w:color w:val="33660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color w:val="336600"/>
                      <w:sz w:val="18"/>
                      <w:szCs w:val="18"/>
                    </w:rPr>
                    <w:t>M</w:t>
                  </w:r>
                  <w:r w:rsidRPr="004D3C22">
                    <w:rPr>
                      <w:rFonts w:ascii="Verdana" w:hAnsi="Verdana"/>
                      <w:b/>
                      <w:color w:val="336600"/>
                      <w:sz w:val="18"/>
                      <w:szCs w:val="18"/>
                    </w:rPr>
                    <w:t xml:space="preserve">ål </w:t>
                  </w:r>
                </w:p>
              </w:txbxContent>
            </v:textbox>
            <w10:wrap type="square"/>
          </v:shape>
        </w:pict>
      </w:r>
    </w:p>
    <w:p w:rsidR="00D15CB3" w:rsidRPr="00F142F8" w:rsidRDefault="00D15CB3" w:rsidP="00BF23FB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Nedenstående mål er formuleret for indsatsen på området:</w:t>
      </w:r>
    </w:p>
    <w:p w:rsidR="00D15CB3" w:rsidRPr="00F142F8" w:rsidRDefault="00D15CB3" w:rsidP="00BF23FB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  <w:szCs w:val="22"/>
        </w:rPr>
      </w:pPr>
    </w:p>
    <w:p w:rsidR="00D15CB3" w:rsidRPr="00F142F8" w:rsidRDefault="00D15CB3" w:rsidP="00BF23FB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  <w:szCs w:val="22"/>
        </w:rPr>
      </w:pPr>
      <w:r>
        <w:rPr>
          <w:noProof/>
          <w:lang w:eastAsia="da-DK"/>
        </w:rPr>
        <w:pict>
          <v:shape id="_x0000_s1045" type="#_x0000_t202" style="position:absolute;margin-left:5.3pt;margin-top:3.2pt;width:299.4pt;height:190.95pt;z-index:251677696" fillcolor="#360" stroked="f" strokecolor="#f2f2f2" strokeweight="3pt">
            <v:shadow type="perspective" color="#1c314d" opacity=".5" offset="1pt" offset2="-1pt"/>
            <v:textbox style="mso-next-textbox:#_x0000_s1045">
              <w:txbxContent>
                <w:p w:rsidR="00D15CB3" w:rsidRPr="00467D7B" w:rsidRDefault="00D15CB3" w:rsidP="00BF23FB">
                  <w:pPr>
                    <w:pStyle w:val="BodyText"/>
                    <w:spacing w:before="240" w:after="240" w:line="280" w:lineRule="atLeast"/>
                    <w:ind w:left="142"/>
                    <w:rPr>
                      <w:rFonts w:ascii="Verdana" w:hAnsi="Verdana"/>
                      <w:b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b/>
                      <w:color w:val="FFFFFF"/>
                      <w:sz w:val="18"/>
                      <w:szCs w:val="18"/>
                    </w:rPr>
                    <w:t xml:space="preserve">MÅL FOR KOST OG ERNÆRING </w:t>
                  </w:r>
                </w:p>
                <w:p w:rsidR="00D15CB3" w:rsidRPr="00467D7B" w:rsidRDefault="00D15CB3" w:rsidP="00BF23FB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BF23FB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målsætning …]</w:t>
                  </w:r>
                </w:p>
                <w:p w:rsidR="00D15CB3" w:rsidRPr="00467D7B" w:rsidRDefault="00D15CB3" w:rsidP="00BF23FB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BF23FB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målsætning …]</w:t>
                  </w:r>
                </w:p>
                <w:p w:rsidR="00D15CB3" w:rsidRPr="00467D7B" w:rsidRDefault="00D15CB3" w:rsidP="00BF23FB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BF23FB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målsætning …]</w:t>
                  </w:r>
                </w:p>
                <w:p w:rsidR="00D15CB3" w:rsidRPr="00467D7B" w:rsidRDefault="00D15CB3" w:rsidP="00BF23FB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BF23FB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målsætning …]</w:t>
                  </w:r>
                </w:p>
                <w:p w:rsidR="00D15CB3" w:rsidRPr="00467D7B" w:rsidRDefault="00D15CB3" w:rsidP="00BF23FB">
                  <w:pPr>
                    <w:pStyle w:val="BodyText"/>
                    <w:spacing w:before="0" w:after="0" w:line="360" w:lineRule="auto"/>
                    <w:ind w:left="360"/>
                    <w:rPr>
                      <w:rFonts w:ascii="Verdana" w:hAnsi="Verdana"/>
                      <w:color w:val="FFFFFF"/>
                    </w:rPr>
                  </w:pPr>
                </w:p>
                <w:p w:rsidR="00D15CB3" w:rsidRPr="00467D7B" w:rsidRDefault="00D15CB3" w:rsidP="00BF23FB">
                  <w:pPr>
                    <w:pStyle w:val="BodyText"/>
                    <w:spacing w:before="0" w:after="240" w:line="240" w:lineRule="auto"/>
                    <w:ind w:left="360"/>
                    <w:rPr>
                      <w:rFonts w:ascii="Verdana" w:hAnsi="Verdana"/>
                      <w:i/>
                      <w:color w:val="FFFFFF"/>
                      <w:sz w:val="22"/>
                    </w:rPr>
                  </w:pPr>
                </w:p>
              </w:txbxContent>
            </v:textbox>
          </v:shape>
        </w:pict>
      </w:r>
      <w:r>
        <w:rPr>
          <w:noProof/>
          <w:lang w:eastAsia="da-DK"/>
        </w:rPr>
        <w:pict>
          <v:rect id="_x0000_s1046" style="position:absolute;margin-left:9.7pt;margin-top:16.1pt;width:289.15pt;height:23.55pt;z-index:251678720" filled="f" strokecolor="white"/>
        </w:pict>
      </w:r>
    </w:p>
    <w:p w:rsidR="00D15CB3" w:rsidRPr="00F142F8" w:rsidRDefault="00D15CB3" w:rsidP="00BF23FB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BF23FB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BF23FB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BF23FB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BF23FB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BF23FB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BF23FB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BF23FB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  <w:r>
        <w:rPr>
          <w:noProof/>
          <w:lang w:eastAsia="da-DK"/>
        </w:rPr>
        <w:pict>
          <v:shape id="_x0000_s1047" type="#_x0000_t202" style="position:absolute;margin-left:-169.15pt;margin-top:25pt;width:132.85pt;height:33.2pt;z-index:251644928" filled="f" stroked="f">
            <v:textbox style="mso-next-textbox:#_x0000_s1047;mso-fit-shape-to-text:t">
              <w:txbxContent>
                <w:p w:rsidR="00D15CB3" w:rsidRPr="004D3C22" w:rsidRDefault="00D15CB3" w:rsidP="005D25DD">
                  <w:pPr>
                    <w:pStyle w:val="BodyText"/>
                    <w:spacing w:before="0" w:after="240" w:line="280" w:lineRule="atLeast"/>
                    <w:ind w:left="0"/>
                    <w:rPr>
                      <w:rFonts w:ascii="Verdana" w:hAnsi="Verdana"/>
                      <w:b/>
                      <w:color w:val="33660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color w:val="336600"/>
                      <w:sz w:val="18"/>
                      <w:szCs w:val="18"/>
                    </w:rPr>
                    <w:t>Fokus</w:t>
                  </w:r>
                  <w:r w:rsidRPr="004D3C22">
                    <w:rPr>
                      <w:rFonts w:ascii="Verdana" w:hAnsi="Verdana"/>
                      <w:b/>
                      <w:color w:val="336600"/>
                      <w:sz w:val="18"/>
                      <w:szCs w:val="18"/>
                    </w:rPr>
                    <w:t>områder</w:t>
                  </w:r>
                </w:p>
              </w:txbxContent>
            </v:textbox>
            <w10:wrap type="square"/>
          </v:shape>
        </w:pict>
      </w:r>
    </w:p>
    <w:p w:rsidR="00D15CB3" w:rsidRPr="00F142F8" w:rsidRDefault="00D15CB3" w:rsidP="00BF23FB">
      <w:pPr>
        <w:pStyle w:val="BodyText"/>
        <w:spacing w:before="0" w:after="240" w:line="280" w:lineRule="atLeast"/>
        <w:ind w:left="0"/>
        <w:rPr>
          <w:rFonts w:ascii="Arial" w:hAnsi="Arial" w:cs="Arial"/>
          <w:szCs w:val="22"/>
        </w:rPr>
      </w:pPr>
      <w:r w:rsidRPr="00F142F8">
        <w:rPr>
          <w:rFonts w:ascii="Arial" w:hAnsi="Arial" w:cs="Arial"/>
          <w:sz w:val="22"/>
          <w:szCs w:val="22"/>
        </w:rPr>
        <w:t>[X Kommune] har valgt at prioritere følgende områder i indsa</w:t>
      </w:r>
      <w:r w:rsidRPr="00F142F8">
        <w:rPr>
          <w:rFonts w:ascii="Arial" w:hAnsi="Arial" w:cs="Arial"/>
          <w:sz w:val="22"/>
          <w:szCs w:val="22"/>
        </w:rPr>
        <w:t>t</w:t>
      </w:r>
      <w:r w:rsidRPr="00F142F8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en</w:t>
      </w:r>
      <w:r w:rsidRPr="00F142F8">
        <w:rPr>
          <w:rFonts w:ascii="Arial" w:hAnsi="Arial" w:cs="Arial"/>
          <w:sz w:val="22"/>
          <w:szCs w:val="22"/>
        </w:rPr>
        <w:t xml:space="preserve"> omkring kost og ernæring:</w:t>
      </w:r>
      <w:r>
        <w:rPr>
          <w:rFonts w:ascii="Arial" w:hAnsi="Arial" w:cs="Arial"/>
          <w:sz w:val="22"/>
          <w:szCs w:val="22"/>
        </w:rPr>
        <w:t xml:space="preserve"> </w:t>
      </w:r>
    </w:p>
    <w:p w:rsidR="00D15CB3" w:rsidRPr="00F142F8" w:rsidRDefault="00D15CB3" w:rsidP="00B66DBE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B66DBE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b/>
          <w:color w:val="336600"/>
          <w:sz w:val="22"/>
          <w:szCs w:val="22"/>
        </w:rPr>
        <w:t>[…</w:t>
      </w:r>
      <w:r>
        <w:rPr>
          <w:rFonts w:ascii="Arial" w:hAnsi="Arial" w:cs="Arial"/>
          <w:b/>
          <w:color w:val="336600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336600"/>
          <w:sz w:val="22"/>
          <w:szCs w:val="22"/>
        </w:rPr>
        <w:t>Indsæt overskrift på fokusområde 1</w:t>
      </w:r>
      <w:r>
        <w:rPr>
          <w:rFonts w:ascii="Arial" w:hAnsi="Arial" w:cs="Arial"/>
          <w:b/>
          <w:color w:val="336600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336600"/>
          <w:sz w:val="22"/>
          <w:szCs w:val="22"/>
        </w:rPr>
        <w:t>…]</w:t>
      </w:r>
    </w:p>
    <w:p w:rsidR="00D15CB3" w:rsidRPr="00F142F8" w:rsidRDefault="00D15CB3" w:rsidP="00B66DBE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kort tekst</w:t>
      </w:r>
      <w:r>
        <w:rPr>
          <w:rFonts w:ascii="Arial" w:hAnsi="Arial" w:cs="Arial"/>
          <w:sz w:val="22"/>
          <w:szCs w:val="22"/>
        </w:rPr>
        <w:t>,</w:t>
      </w:r>
      <w:r w:rsidRPr="00F142F8">
        <w:rPr>
          <w:rFonts w:ascii="Arial" w:hAnsi="Arial" w:cs="Arial"/>
          <w:sz w:val="22"/>
          <w:szCs w:val="22"/>
        </w:rPr>
        <w:t xml:space="preserve"> der beskriver fokusområdet (fokusområder kan være ko</w:t>
      </w:r>
      <w:r w:rsidRPr="00F142F8">
        <w:rPr>
          <w:rFonts w:ascii="Arial" w:hAnsi="Arial" w:cs="Arial"/>
          <w:sz w:val="22"/>
          <w:szCs w:val="22"/>
        </w:rPr>
        <w:t>m</w:t>
      </w:r>
      <w:r w:rsidRPr="00F142F8">
        <w:rPr>
          <w:rFonts w:ascii="Arial" w:hAnsi="Arial" w:cs="Arial"/>
          <w:sz w:val="22"/>
          <w:szCs w:val="22"/>
        </w:rPr>
        <w:t>munens indsatsområder)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B66DBE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B66DBE">
      <w:pPr>
        <w:pStyle w:val="BodyText"/>
        <w:spacing w:before="0" w:after="0" w:line="280" w:lineRule="atLeast"/>
        <w:ind w:left="0"/>
        <w:rPr>
          <w:rFonts w:ascii="Arial" w:hAnsi="Arial" w:cs="Arial"/>
          <w:b/>
          <w:color w:val="336600"/>
          <w:sz w:val="22"/>
          <w:szCs w:val="22"/>
        </w:rPr>
      </w:pPr>
    </w:p>
    <w:p w:rsidR="00D15CB3" w:rsidRPr="00F142F8" w:rsidRDefault="00D15CB3" w:rsidP="00B66DBE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b/>
          <w:color w:val="336600"/>
          <w:sz w:val="22"/>
          <w:szCs w:val="22"/>
        </w:rPr>
        <w:t>[…</w:t>
      </w:r>
      <w:r>
        <w:rPr>
          <w:rFonts w:ascii="Arial" w:hAnsi="Arial" w:cs="Arial"/>
          <w:b/>
          <w:color w:val="336600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336600"/>
          <w:sz w:val="22"/>
          <w:szCs w:val="22"/>
        </w:rPr>
        <w:t>Indsæt overskrift på fokusområde 2</w:t>
      </w:r>
      <w:r>
        <w:rPr>
          <w:rFonts w:ascii="Arial" w:hAnsi="Arial" w:cs="Arial"/>
          <w:b/>
          <w:color w:val="336600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336600"/>
          <w:sz w:val="22"/>
          <w:szCs w:val="22"/>
        </w:rPr>
        <w:t>…]</w:t>
      </w:r>
    </w:p>
    <w:p w:rsidR="00D15CB3" w:rsidRPr="00F142F8" w:rsidRDefault="00D15CB3" w:rsidP="00B66DBE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kort tekst</w:t>
      </w:r>
      <w:r>
        <w:rPr>
          <w:rFonts w:ascii="Arial" w:hAnsi="Arial" w:cs="Arial"/>
          <w:sz w:val="22"/>
          <w:szCs w:val="22"/>
        </w:rPr>
        <w:t>,</w:t>
      </w:r>
      <w:r w:rsidRPr="00F142F8">
        <w:rPr>
          <w:rFonts w:ascii="Arial" w:hAnsi="Arial" w:cs="Arial"/>
          <w:sz w:val="22"/>
          <w:szCs w:val="22"/>
        </w:rPr>
        <w:t xml:space="preserve"> der beskriver fokusområdet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 xml:space="preserve">…] </w:t>
      </w:r>
    </w:p>
    <w:p w:rsidR="00D15CB3" w:rsidRPr="00F142F8" w:rsidRDefault="00D15CB3" w:rsidP="00B66DBE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B66DBE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B66DBE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B66DBE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b/>
          <w:color w:val="336600"/>
          <w:sz w:val="22"/>
          <w:szCs w:val="22"/>
        </w:rPr>
        <w:t>[…</w:t>
      </w:r>
      <w:r>
        <w:rPr>
          <w:rFonts w:ascii="Arial" w:hAnsi="Arial" w:cs="Arial"/>
          <w:b/>
          <w:color w:val="336600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336600"/>
          <w:sz w:val="22"/>
          <w:szCs w:val="22"/>
        </w:rPr>
        <w:t xml:space="preserve">Indsæt overskrift på </w:t>
      </w:r>
      <w:r>
        <w:rPr>
          <w:rFonts w:ascii="Arial" w:hAnsi="Arial" w:cs="Arial"/>
          <w:b/>
          <w:color w:val="336600"/>
          <w:sz w:val="22"/>
          <w:szCs w:val="22"/>
        </w:rPr>
        <w:t xml:space="preserve">fokusområde </w:t>
      </w:r>
      <w:r w:rsidRPr="00F142F8">
        <w:rPr>
          <w:rFonts w:ascii="Arial" w:hAnsi="Arial" w:cs="Arial"/>
          <w:b/>
          <w:color w:val="336600"/>
          <w:sz w:val="22"/>
          <w:szCs w:val="22"/>
        </w:rPr>
        <w:t>3 osv</w:t>
      </w:r>
      <w:r>
        <w:rPr>
          <w:rFonts w:ascii="Arial" w:hAnsi="Arial" w:cs="Arial"/>
          <w:b/>
          <w:color w:val="336600"/>
          <w:sz w:val="22"/>
          <w:szCs w:val="22"/>
        </w:rPr>
        <w:t xml:space="preserve">. </w:t>
      </w:r>
      <w:r w:rsidRPr="00F142F8">
        <w:rPr>
          <w:rFonts w:ascii="Arial" w:hAnsi="Arial" w:cs="Arial"/>
          <w:b/>
          <w:color w:val="336600"/>
          <w:sz w:val="22"/>
          <w:szCs w:val="22"/>
        </w:rPr>
        <w:t>…]</w:t>
      </w:r>
    </w:p>
    <w:p w:rsidR="00D15CB3" w:rsidRPr="00F142F8" w:rsidRDefault="00D15CB3" w:rsidP="00B66DBE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kort tekst</w:t>
      </w:r>
      <w:r>
        <w:rPr>
          <w:rFonts w:ascii="Arial" w:hAnsi="Arial" w:cs="Arial"/>
          <w:sz w:val="22"/>
          <w:szCs w:val="22"/>
        </w:rPr>
        <w:t>,</w:t>
      </w:r>
      <w:r w:rsidRPr="00F142F8">
        <w:rPr>
          <w:rFonts w:ascii="Arial" w:hAnsi="Arial" w:cs="Arial"/>
          <w:sz w:val="22"/>
          <w:szCs w:val="22"/>
        </w:rPr>
        <w:t xml:space="preserve"> der beskriver fokusområdet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B66DBE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B66DBE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BF23FB">
      <w:pPr>
        <w:pStyle w:val="BodyText"/>
        <w:spacing w:before="0" w:after="0" w:line="280" w:lineRule="atLeast"/>
        <w:ind w:left="0"/>
        <w:rPr>
          <w:rFonts w:ascii="Verdana" w:hAnsi="Verdana"/>
          <w:sz w:val="18"/>
          <w:szCs w:val="18"/>
        </w:rPr>
      </w:pPr>
      <w:r>
        <w:rPr>
          <w:noProof/>
          <w:lang w:eastAsia="da-DK"/>
        </w:rPr>
        <w:pict>
          <v:shape id="_x0000_s1048" type="#_x0000_t202" style="position:absolute;margin-left:-167.35pt;margin-top:11.6pt;width:130.6pt;height:33.2pt;z-index:251660288" filled="f" stroked="f">
            <v:textbox style="mso-next-textbox:#_x0000_s1048;mso-fit-shape-to-text:t">
              <w:txbxContent>
                <w:p w:rsidR="00D15CB3" w:rsidRPr="004D3C22" w:rsidRDefault="00D15CB3" w:rsidP="003D3101">
                  <w:pPr>
                    <w:pStyle w:val="BodyText"/>
                    <w:spacing w:before="0" w:after="240" w:line="280" w:lineRule="atLeast"/>
                    <w:ind w:left="0"/>
                    <w:rPr>
                      <w:rFonts w:ascii="Verdana" w:hAnsi="Verdana"/>
                      <w:b/>
                      <w:color w:val="336600"/>
                      <w:sz w:val="18"/>
                      <w:szCs w:val="18"/>
                    </w:rPr>
                  </w:pPr>
                  <w:r w:rsidRPr="004D3C22">
                    <w:rPr>
                      <w:rFonts w:ascii="Verdana" w:hAnsi="Verdana"/>
                      <w:b/>
                      <w:color w:val="336600"/>
                      <w:sz w:val="18"/>
                      <w:szCs w:val="18"/>
                    </w:rPr>
                    <w:t xml:space="preserve">Succeskriterier </w:t>
                  </w:r>
                </w:p>
              </w:txbxContent>
            </v:textbox>
            <w10:wrap type="square"/>
          </v:shape>
        </w:pict>
      </w:r>
      <w:r w:rsidRPr="00F142F8">
        <w:rPr>
          <w:rFonts w:ascii="Verdana" w:hAnsi="Verdana"/>
          <w:sz w:val="22"/>
          <w:szCs w:val="22"/>
        </w:rPr>
        <w:t xml:space="preserve"> </w:t>
      </w:r>
    </w:p>
    <w:p w:rsidR="00D15CB3" w:rsidRPr="00F142F8" w:rsidRDefault="00D15CB3" w:rsidP="009E47FD">
      <w:pPr>
        <w:pStyle w:val="BodyText"/>
        <w:spacing w:before="0" w:after="240" w:line="280" w:lineRule="atLeast"/>
        <w:ind w:left="0"/>
        <w:rPr>
          <w:rFonts w:ascii="Verdana" w:hAnsi="Verdana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Følgende succeskriterier er udtryk for, hvad [X Kommune] fo</w:t>
      </w:r>
      <w:r w:rsidRPr="00F142F8">
        <w:rPr>
          <w:rFonts w:ascii="Arial" w:hAnsi="Arial" w:cs="Arial"/>
          <w:sz w:val="22"/>
          <w:szCs w:val="22"/>
        </w:rPr>
        <w:t>r</w:t>
      </w:r>
      <w:r w:rsidRPr="00F142F8">
        <w:rPr>
          <w:rFonts w:ascii="Arial" w:hAnsi="Arial" w:cs="Arial"/>
          <w:sz w:val="22"/>
          <w:szCs w:val="22"/>
        </w:rPr>
        <w:t>venter, der skal komme ud af indsatsen på dette område:</w:t>
      </w:r>
    </w:p>
    <w:p w:rsidR="00D15CB3" w:rsidRPr="00F142F8" w:rsidRDefault="00D15CB3" w:rsidP="00112D56">
      <w:pPr>
        <w:pStyle w:val="BodyText"/>
        <w:numPr>
          <w:ilvl w:val="0"/>
          <w:numId w:val="35"/>
        </w:numPr>
        <w:spacing w:before="0" w:after="240" w:line="280" w:lineRule="atLeast"/>
        <w:ind w:left="284" w:hanging="284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succeskriterium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112D56">
      <w:pPr>
        <w:pStyle w:val="BodyText"/>
        <w:numPr>
          <w:ilvl w:val="0"/>
          <w:numId w:val="35"/>
        </w:numPr>
        <w:spacing w:before="0" w:after="240" w:line="280" w:lineRule="atLeast"/>
        <w:ind w:left="284" w:hanging="284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succeskriterium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112D56">
      <w:pPr>
        <w:pStyle w:val="BodyText"/>
        <w:numPr>
          <w:ilvl w:val="0"/>
          <w:numId w:val="35"/>
        </w:numPr>
        <w:spacing w:before="0" w:after="240" w:line="280" w:lineRule="atLeast"/>
        <w:ind w:left="284" w:hanging="284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succeskriterium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112D56">
      <w:pPr>
        <w:pStyle w:val="BodyText"/>
        <w:numPr>
          <w:ilvl w:val="0"/>
          <w:numId w:val="35"/>
        </w:numPr>
        <w:spacing w:before="0" w:after="240" w:line="280" w:lineRule="atLeast"/>
        <w:ind w:left="284" w:hanging="284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succeskriterium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9E47FD">
      <w:pPr>
        <w:pStyle w:val="BodyText"/>
        <w:spacing w:before="0" w:after="240" w:line="280" w:lineRule="atLeast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da-DK"/>
        </w:rPr>
        <w:pict>
          <v:shape id="Picture 4" o:spid="_x0000_s1049" type="#_x0000_t75" style="position:absolute;margin-left:-205pt;margin-top:283pt;width:585pt;height:302.2pt;z-index:251679744;visibility:visible">
            <v:imagedata r:id="rId14" o:title=""/>
            <w10:wrap type="square"/>
          </v:shape>
        </w:pict>
      </w:r>
    </w:p>
    <w:p w:rsidR="00D15CB3" w:rsidRPr="00F142F8" w:rsidRDefault="00D15CB3" w:rsidP="00FE3DFD">
      <w:pPr>
        <w:pStyle w:val="Heading1"/>
        <w:numPr>
          <w:ilvl w:val="0"/>
          <w:numId w:val="0"/>
        </w:numPr>
        <w:spacing w:line="240" w:lineRule="auto"/>
        <w:rPr>
          <w:rFonts w:ascii="Gill Sans MT" w:hAnsi="Gill Sans MT"/>
          <w:color w:val="660066"/>
          <w:sz w:val="40"/>
          <w:szCs w:val="40"/>
        </w:rPr>
      </w:pPr>
      <w:r w:rsidRPr="00F142F8">
        <w:rPr>
          <w:rFonts w:ascii="Gill Sans MT" w:hAnsi="Gill Sans MT"/>
          <w:color w:val="660066"/>
          <w:sz w:val="40"/>
          <w:szCs w:val="40"/>
        </w:rPr>
        <w:t>KVALITET OG OMKOSTNINGSBE</w:t>
      </w:r>
      <w:r>
        <w:rPr>
          <w:rFonts w:ascii="Gill Sans MT" w:hAnsi="Gill Sans MT"/>
          <w:color w:val="660066"/>
          <w:sz w:val="40"/>
          <w:szCs w:val="40"/>
        </w:rPr>
        <w:t>-</w:t>
      </w:r>
      <w:r w:rsidRPr="00F142F8">
        <w:rPr>
          <w:rFonts w:ascii="Gill Sans MT" w:hAnsi="Gill Sans MT"/>
          <w:color w:val="660066"/>
          <w:sz w:val="40"/>
          <w:szCs w:val="40"/>
        </w:rPr>
        <w:t>VIDSTHED I MADPRODUKTION</w:t>
      </w:r>
      <w:r>
        <w:rPr>
          <w:rFonts w:ascii="Gill Sans MT" w:hAnsi="Gill Sans MT"/>
          <w:color w:val="660066"/>
          <w:sz w:val="40"/>
          <w:szCs w:val="40"/>
        </w:rPr>
        <w:t>EN</w:t>
      </w:r>
    </w:p>
    <w:p w:rsidR="00D15CB3" w:rsidRPr="00F142F8" w:rsidRDefault="00D15CB3" w:rsidP="00F04883">
      <w:pPr>
        <w:pStyle w:val="BodyText"/>
        <w:spacing w:before="0" w:after="240" w:line="280" w:lineRule="atLeast"/>
        <w:ind w:left="0"/>
        <w:rPr>
          <w:rFonts w:ascii="Verdana" w:hAnsi="Verdana"/>
          <w:b/>
          <w:color w:val="000066"/>
          <w:sz w:val="18"/>
          <w:szCs w:val="18"/>
        </w:rPr>
      </w:pPr>
      <w:r>
        <w:rPr>
          <w:noProof/>
          <w:lang w:eastAsia="da-DK"/>
        </w:rPr>
        <w:pict>
          <v:shape id="_x0000_s1050" type="#_x0000_t202" style="position:absolute;margin-left:-169.75pt;margin-top:25.45pt;width:130.6pt;height:33.2pt;z-index:251661312" filled="f" stroked="f">
            <v:textbox style="mso-next-textbox:#_x0000_s1050;mso-fit-shape-to-text:t">
              <w:txbxContent>
                <w:p w:rsidR="00D15CB3" w:rsidRPr="004D3C22" w:rsidRDefault="00D15CB3" w:rsidP="005C4E6B">
                  <w:pPr>
                    <w:pStyle w:val="BodyText"/>
                    <w:spacing w:before="0" w:after="240" w:line="280" w:lineRule="atLeast"/>
                    <w:ind w:left="0"/>
                    <w:rPr>
                      <w:rFonts w:ascii="Verdana" w:hAnsi="Verdana"/>
                      <w:b/>
                      <w:color w:val="660066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color w:val="660066"/>
                      <w:sz w:val="18"/>
                      <w:szCs w:val="18"/>
                    </w:rPr>
                    <w:t>Formål</w:t>
                  </w:r>
                </w:p>
              </w:txbxContent>
            </v:textbox>
            <w10:wrap type="square"/>
          </v:shape>
        </w:pict>
      </w:r>
    </w:p>
    <w:p w:rsidR="00D15CB3" w:rsidRPr="00F142F8" w:rsidRDefault="00D15CB3" w:rsidP="00E625D9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tekst</w:t>
      </w:r>
      <w:r>
        <w:rPr>
          <w:rFonts w:ascii="Arial" w:hAnsi="Arial" w:cs="Arial"/>
          <w:sz w:val="22"/>
          <w:szCs w:val="22"/>
        </w:rPr>
        <w:t>,</w:t>
      </w:r>
      <w:r w:rsidRPr="00F142F8">
        <w:rPr>
          <w:rFonts w:ascii="Arial" w:hAnsi="Arial" w:cs="Arial"/>
          <w:sz w:val="22"/>
          <w:szCs w:val="22"/>
        </w:rPr>
        <w:t xml:space="preserve"> der begrunder, hvorfor kvalitet og omkos</w:t>
      </w:r>
      <w:r w:rsidRPr="00F142F8">
        <w:rPr>
          <w:rFonts w:ascii="Arial" w:hAnsi="Arial" w:cs="Arial"/>
          <w:sz w:val="22"/>
          <w:szCs w:val="22"/>
        </w:rPr>
        <w:t>t</w:t>
      </w:r>
      <w:r w:rsidRPr="00F142F8">
        <w:rPr>
          <w:rFonts w:ascii="Arial" w:hAnsi="Arial" w:cs="Arial"/>
          <w:sz w:val="22"/>
          <w:szCs w:val="22"/>
        </w:rPr>
        <w:t>ningsbevidsthed i madproduktionen er et centralt tema i mad- og måltidspolitikken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BF23FB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Verdana" w:hAnsi="Verdana"/>
          <w:sz w:val="22"/>
          <w:szCs w:val="22"/>
        </w:rPr>
        <w:t xml:space="preserve"> </w:t>
      </w: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jc w:val="center"/>
        <w:rPr>
          <w:rFonts w:ascii="Arial" w:hAnsi="Arial" w:cs="Arial"/>
          <w:sz w:val="22"/>
          <w:szCs w:val="22"/>
        </w:rPr>
      </w:pPr>
    </w:p>
    <w:p w:rsidR="00D15CB3" w:rsidRPr="00F142F8" w:rsidRDefault="00D15CB3" w:rsidP="005E63E3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  <w:r>
        <w:rPr>
          <w:noProof/>
          <w:lang w:eastAsia="da-DK"/>
        </w:rPr>
        <w:pict>
          <v:shape id="_x0000_s1051" type="#_x0000_t202" style="position:absolute;margin-left:-167.4pt;margin-top:3.35pt;width:130.6pt;height:33.2pt;z-index:251648000" filled="f" stroked="f">
            <v:textbox style="mso-next-textbox:#_x0000_s1051;mso-fit-shape-to-text:t">
              <w:txbxContent>
                <w:p w:rsidR="00D15CB3" w:rsidRPr="004D3C22" w:rsidRDefault="00D15CB3" w:rsidP="00CF224F">
                  <w:pPr>
                    <w:pStyle w:val="BodyText"/>
                    <w:spacing w:before="0" w:after="240" w:line="280" w:lineRule="atLeast"/>
                    <w:ind w:left="0"/>
                    <w:rPr>
                      <w:rFonts w:ascii="Verdana" w:hAnsi="Verdana"/>
                      <w:b/>
                      <w:color w:val="660066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color w:val="660066"/>
                      <w:sz w:val="18"/>
                      <w:szCs w:val="18"/>
                    </w:rPr>
                    <w:t>M</w:t>
                  </w:r>
                  <w:r w:rsidRPr="004D3C22">
                    <w:rPr>
                      <w:rFonts w:ascii="Verdana" w:hAnsi="Verdana"/>
                      <w:b/>
                      <w:color w:val="660066"/>
                      <w:sz w:val="18"/>
                      <w:szCs w:val="18"/>
                    </w:rPr>
                    <w:t xml:space="preserve">ål </w:t>
                  </w:r>
                </w:p>
              </w:txbxContent>
            </v:textbox>
            <w10:wrap type="square"/>
          </v:shape>
        </w:pict>
      </w:r>
      <w:r w:rsidRPr="00F142F8">
        <w:rPr>
          <w:rFonts w:ascii="Arial" w:hAnsi="Arial" w:cs="Arial"/>
          <w:sz w:val="22"/>
          <w:szCs w:val="22"/>
        </w:rPr>
        <w:t>Nedenstående mål er formuleret for indsatsen på området:</w:t>
      </w: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  <w:szCs w:val="22"/>
        </w:rPr>
      </w:pPr>
      <w:r>
        <w:rPr>
          <w:noProof/>
          <w:lang w:eastAsia="da-DK"/>
        </w:rPr>
        <w:pict>
          <v:shape id="_x0000_s1052" type="#_x0000_t202" style="position:absolute;margin-left:5.3pt;margin-top:3.2pt;width:299.4pt;height:200.55pt;z-index:251649024" fillcolor="#606" stroked="f" strokecolor="#f2f2f2" strokeweight="3pt">
            <v:shadow type="perspective" color="#1c314d" opacity=".5" offset="1pt" offset2="-1pt"/>
            <v:textbox style="mso-next-textbox:#_x0000_s1052">
              <w:txbxContent>
                <w:p w:rsidR="00D15CB3" w:rsidRPr="00467D7B" w:rsidRDefault="00D15CB3" w:rsidP="00CF224F">
                  <w:pPr>
                    <w:pStyle w:val="BodyText"/>
                    <w:spacing w:before="240" w:after="240" w:line="280" w:lineRule="atLeast"/>
                    <w:ind w:left="142"/>
                    <w:rPr>
                      <w:rFonts w:ascii="Verdana" w:hAnsi="Verdana"/>
                      <w:b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b/>
                      <w:color w:val="FFFFFF"/>
                      <w:sz w:val="18"/>
                      <w:szCs w:val="18"/>
                    </w:rPr>
                    <w:t>MÅL FOR KVALITET OG OMKOSTNINGSBEVIDSTHED I MADPRODUKTIONEN</w:t>
                  </w:r>
                </w:p>
                <w:p w:rsidR="00D15CB3" w:rsidRPr="00467D7B" w:rsidRDefault="00D15CB3" w:rsidP="00510169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510169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målsætning …]</w:t>
                  </w:r>
                </w:p>
                <w:p w:rsidR="00D15CB3" w:rsidRPr="00467D7B" w:rsidRDefault="00D15CB3" w:rsidP="00510169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510169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målsætning …]</w:t>
                  </w:r>
                </w:p>
                <w:p w:rsidR="00D15CB3" w:rsidRPr="00467D7B" w:rsidRDefault="00D15CB3" w:rsidP="007831BE">
                  <w:pPr>
                    <w:pStyle w:val="BodyText"/>
                    <w:spacing w:before="0" w:after="0" w:line="360" w:lineRule="auto"/>
                    <w:ind w:left="36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510169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målsætning …]</w:t>
                  </w:r>
                </w:p>
                <w:p w:rsidR="00D15CB3" w:rsidRPr="00467D7B" w:rsidRDefault="00D15CB3" w:rsidP="007831BE">
                  <w:pPr>
                    <w:pStyle w:val="BodyText"/>
                    <w:spacing w:before="0" w:after="0" w:line="360" w:lineRule="auto"/>
                    <w:ind w:left="36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510169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målsætning …]</w:t>
                  </w:r>
                </w:p>
                <w:p w:rsidR="00D15CB3" w:rsidRPr="00467D7B" w:rsidRDefault="00D15CB3" w:rsidP="00CF224F">
                  <w:pPr>
                    <w:pStyle w:val="BodyText"/>
                    <w:spacing w:before="0" w:after="0" w:line="360" w:lineRule="auto"/>
                    <w:ind w:left="360"/>
                    <w:rPr>
                      <w:rFonts w:ascii="Verdana" w:hAnsi="Verdana"/>
                      <w:color w:val="FFFFFF"/>
                    </w:rPr>
                  </w:pPr>
                </w:p>
                <w:p w:rsidR="00D15CB3" w:rsidRPr="00467D7B" w:rsidRDefault="00D15CB3" w:rsidP="00CF224F">
                  <w:pPr>
                    <w:pStyle w:val="BodyText"/>
                    <w:spacing w:before="0" w:after="240" w:line="240" w:lineRule="auto"/>
                    <w:ind w:left="360"/>
                    <w:rPr>
                      <w:rFonts w:ascii="Verdana" w:hAnsi="Verdana"/>
                      <w:i/>
                      <w:color w:val="FFFFFF"/>
                      <w:sz w:val="22"/>
                    </w:rPr>
                  </w:pPr>
                </w:p>
              </w:txbxContent>
            </v:textbox>
          </v:shape>
        </w:pict>
      </w:r>
      <w:r>
        <w:rPr>
          <w:noProof/>
          <w:lang w:eastAsia="da-DK"/>
        </w:rPr>
        <w:pict>
          <v:rect id="_x0000_s1053" style="position:absolute;margin-left:10.55pt;margin-top:16.1pt;width:289.15pt;height:34.85pt;z-index:251650048" filled="f" strokecolor="white"/>
        </w:pict>
      </w: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jc w:val="right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BF23FB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  <w:r>
        <w:rPr>
          <w:noProof/>
          <w:lang w:eastAsia="da-DK"/>
        </w:rPr>
        <w:pict>
          <v:shape id="_x0000_s1054" type="#_x0000_t202" style="position:absolute;margin-left:-169.75pt;margin-top:22.7pt;width:130.6pt;height:33.2pt;z-index:251662336" filled="f" stroked="f">
            <v:textbox style="mso-next-textbox:#_x0000_s1054;mso-fit-shape-to-text:t">
              <w:txbxContent>
                <w:p w:rsidR="00D15CB3" w:rsidRPr="004D3C22" w:rsidRDefault="00D15CB3" w:rsidP="005C4E6B">
                  <w:pPr>
                    <w:pStyle w:val="BodyText"/>
                    <w:spacing w:before="0" w:after="240" w:line="280" w:lineRule="atLeast"/>
                    <w:ind w:left="0"/>
                    <w:rPr>
                      <w:rFonts w:ascii="Verdana" w:hAnsi="Verdana"/>
                      <w:b/>
                      <w:color w:val="660066"/>
                      <w:sz w:val="18"/>
                      <w:szCs w:val="18"/>
                    </w:rPr>
                  </w:pPr>
                  <w:r w:rsidRPr="004D3C22">
                    <w:rPr>
                      <w:rFonts w:ascii="Verdana" w:hAnsi="Verdana"/>
                      <w:b/>
                      <w:color w:val="660066"/>
                      <w:sz w:val="18"/>
                      <w:szCs w:val="18"/>
                    </w:rPr>
                    <w:t>Fokusområder</w:t>
                  </w:r>
                </w:p>
              </w:txbxContent>
            </v:textbox>
            <w10:wrap type="square"/>
          </v:shape>
        </w:pict>
      </w:r>
    </w:p>
    <w:p w:rsidR="00D15CB3" w:rsidRPr="00F142F8" w:rsidRDefault="00D15CB3" w:rsidP="00BF23FB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[X Kommune] har valgt at prioritere følgende områder i indsa</w:t>
      </w:r>
      <w:r w:rsidRPr="00F142F8">
        <w:rPr>
          <w:rFonts w:ascii="Arial" w:hAnsi="Arial" w:cs="Arial"/>
          <w:sz w:val="22"/>
          <w:szCs w:val="22"/>
        </w:rPr>
        <w:t>t</w:t>
      </w:r>
      <w:r w:rsidRPr="00F142F8">
        <w:rPr>
          <w:rFonts w:ascii="Arial" w:hAnsi="Arial" w:cs="Arial"/>
          <w:sz w:val="22"/>
          <w:szCs w:val="22"/>
        </w:rPr>
        <w:t>sen omkring kvalitet og omkostningsbevidsthed i madprodukti</w:t>
      </w:r>
      <w:r w:rsidRPr="00F142F8">
        <w:rPr>
          <w:rFonts w:ascii="Arial" w:hAnsi="Arial" w:cs="Arial"/>
          <w:sz w:val="22"/>
          <w:szCs w:val="22"/>
        </w:rPr>
        <w:t>o</w:t>
      </w:r>
      <w:r w:rsidRPr="00F142F8">
        <w:rPr>
          <w:rFonts w:ascii="Arial" w:hAnsi="Arial" w:cs="Arial"/>
          <w:sz w:val="22"/>
          <w:szCs w:val="22"/>
        </w:rPr>
        <w:t>nen:</w:t>
      </w:r>
    </w:p>
    <w:p w:rsidR="00D15CB3" w:rsidRPr="00F142F8" w:rsidRDefault="00D15CB3" w:rsidP="00BF23FB">
      <w:pPr>
        <w:pStyle w:val="BodyText"/>
        <w:spacing w:before="0" w:after="0" w:line="276" w:lineRule="auto"/>
        <w:ind w:left="0"/>
        <w:rPr>
          <w:rFonts w:ascii="Arial" w:hAnsi="Arial" w:cs="Arial"/>
          <w:color w:val="660066"/>
          <w:sz w:val="22"/>
          <w:szCs w:val="22"/>
        </w:rPr>
      </w:pPr>
    </w:p>
    <w:p w:rsidR="00D15CB3" w:rsidRPr="00F142F8" w:rsidRDefault="00D15CB3" w:rsidP="00BF23FB">
      <w:pPr>
        <w:pStyle w:val="BodyText"/>
        <w:spacing w:before="0" w:after="0" w:line="276" w:lineRule="auto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b/>
          <w:color w:val="660066"/>
          <w:sz w:val="22"/>
          <w:szCs w:val="22"/>
        </w:rPr>
        <w:t>[…</w:t>
      </w:r>
      <w:r>
        <w:rPr>
          <w:rFonts w:ascii="Arial" w:hAnsi="Arial" w:cs="Arial"/>
          <w:b/>
          <w:color w:val="660066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660066"/>
          <w:sz w:val="22"/>
          <w:szCs w:val="22"/>
        </w:rPr>
        <w:t>Indsæt overskrift på fokusområde 1</w:t>
      </w:r>
      <w:r>
        <w:rPr>
          <w:rFonts w:ascii="Arial" w:hAnsi="Arial" w:cs="Arial"/>
          <w:b/>
          <w:color w:val="660066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660066"/>
          <w:sz w:val="22"/>
          <w:szCs w:val="22"/>
        </w:rPr>
        <w:t>…]</w:t>
      </w:r>
      <w:r w:rsidRPr="00F142F8">
        <w:rPr>
          <w:rFonts w:ascii="Arial" w:hAnsi="Arial" w:cs="Arial"/>
          <w:sz w:val="22"/>
          <w:szCs w:val="22"/>
        </w:rPr>
        <w:t xml:space="preserve"> </w:t>
      </w:r>
    </w:p>
    <w:p w:rsidR="00D15CB3" w:rsidRPr="00F142F8" w:rsidRDefault="00D15CB3" w:rsidP="00BF23FB">
      <w:pPr>
        <w:pStyle w:val="BodyText"/>
        <w:spacing w:before="0" w:after="0" w:line="240" w:lineRule="auto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kort tekst</w:t>
      </w:r>
      <w:r>
        <w:rPr>
          <w:rFonts w:ascii="Arial" w:hAnsi="Arial" w:cs="Arial"/>
          <w:sz w:val="22"/>
          <w:szCs w:val="22"/>
        </w:rPr>
        <w:t>,</w:t>
      </w:r>
      <w:r w:rsidRPr="00F142F8">
        <w:rPr>
          <w:rFonts w:ascii="Arial" w:hAnsi="Arial" w:cs="Arial"/>
          <w:sz w:val="22"/>
          <w:szCs w:val="22"/>
        </w:rPr>
        <w:t xml:space="preserve"> der beskriver fokusområdet (fokusområder kan være ko</w:t>
      </w:r>
      <w:r w:rsidRPr="00F142F8">
        <w:rPr>
          <w:rFonts w:ascii="Arial" w:hAnsi="Arial" w:cs="Arial"/>
          <w:sz w:val="22"/>
          <w:szCs w:val="22"/>
        </w:rPr>
        <w:t>m</w:t>
      </w:r>
      <w:r w:rsidRPr="00F142F8">
        <w:rPr>
          <w:rFonts w:ascii="Arial" w:hAnsi="Arial" w:cs="Arial"/>
          <w:sz w:val="22"/>
          <w:szCs w:val="22"/>
        </w:rPr>
        <w:t>munens indsatsområder)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F40CD1">
      <w:pPr>
        <w:pStyle w:val="BodyText"/>
        <w:tabs>
          <w:tab w:val="left" w:pos="795"/>
        </w:tabs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ab/>
      </w:r>
    </w:p>
    <w:p w:rsidR="00D15CB3" w:rsidRPr="00F142F8" w:rsidRDefault="00D15CB3" w:rsidP="00BF23FB">
      <w:pPr>
        <w:pStyle w:val="BodyText"/>
        <w:spacing w:before="0" w:after="0" w:line="280" w:lineRule="atLeast"/>
        <w:ind w:left="0"/>
        <w:rPr>
          <w:rFonts w:ascii="Arial" w:hAnsi="Arial" w:cs="Arial"/>
          <w:b/>
          <w:color w:val="336600"/>
          <w:sz w:val="22"/>
          <w:szCs w:val="22"/>
        </w:rPr>
      </w:pPr>
    </w:p>
    <w:p w:rsidR="00D15CB3" w:rsidRPr="00F142F8" w:rsidRDefault="00D15CB3" w:rsidP="00BF23FB">
      <w:pPr>
        <w:pStyle w:val="BodyText"/>
        <w:spacing w:before="0" w:after="0" w:line="276" w:lineRule="auto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b/>
          <w:color w:val="660066"/>
          <w:sz w:val="22"/>
          <w:szCs w:val="22"/>
        </w:rPr>
        <w:t>[…</w:t>
      </w:r>
      <w:r>
        <w:rPr>
          <w:rFonts w:ascii="Arial" w:hAnsi="Arial" w:cs="Arial"/>
          <w:b/>
          <w:color w:val="660066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660066"/>
          <w:sz w:val="22"/>
          <w:szCs w:val="22"/>
        </w:rPr>
        <w:t>Indsæt overskrift på fokusområde 2</w:t>
      </w:r>
      <w:r>
        <w:rPr>
          <w:rFonts w:ascii="Arial" w:hAnsi="Arial" w:cs="Arial"/>
          <w:b/>
          <w:color w:val="660066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660066"/>
          <w:sz w:val="22"/>
          <w:szCs w:val="22"/>
        </w:rPr>
        <w:t>…]</w:t>
      </w:r>
      <w:r w:rsidRPr="00F142F8">
        <w:rPr>
          <w:rFonts w:ascii="Arial" w:hAnsi="Arial" w:cs="Arial"/>
          <w:sz w:val="22"/>
          <w:szCs w:val="22"/>
        </w:rPr>
        <w:t xml:space="preserve"> </w:t>
      </w:r>
    </w:p>
    <w:p w:rsidR="00D15CB3" w:rsidRPr="00F142F8" w:rsidRDefault="00D15CB3" w:rsidP="00BF23FB">
      <w:pPr>
        <w:pStyle w:val="BodyText"/>
        <w:spacing w:before="0" w:after="0" w:line="276" w:lineRule="auto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kort tekst</w:t>
      </w:r>
      <w:r>
        <w:rPr>
          <w:rFonts w:ascii="Arial" w:hAnsi="Arial" w:cs="Arial"/>
          <w:sz w:val="22"/>
          <w:szCs w:val="22"/>
        </w:rPr>
        <w:t>,</w:t>
      </w:r>
      <w:r w:rsidRPr="00F142F8">
        <w:rPr>
          <w:rFonts w:ascii="Arial" w:hAnsi="Arial" w:cs="Arial"/>
          <w:sz w:val="22"/>
          <w:szCs w:val="22"/>
        </w:rPr>
        <w:t xml:space="preserve"> der beskriver fokusområdet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 xml:space="preserve">…] </w:t>
      </w:r>
    </w:p>
    <w:p w:rsidR="00D15CB3" w:rsidRPr="00F142F8" w:rsidRDefault="00D15CB3" w:rsidP="00BF23FB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BF23FB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BF23FB">
      <w:pPr>
        <w:pStyle w:val="BodyText"/>
        <w:spacing w:before="0" w:after="0" w:line="280" w:lineRule="atLeast"/>
        <w:ind w:left="0"/>
        <w:rPr>
          <w:rFonts w:ascii="Arial" w:hAnsi="Arial" w:cs="Arial"/>
          <w:b/>
          <w:color w:val="336600"/>
          <w:sz w:val="22"/>
          <w:szCs w:val="22"/>
        </w:rPr>
      </w:pPr>
    </w:p>
    <w:p w:rsidR="00D15CB3" w:rsidRPr="00F142F8" w:rsidRDefault="00D15CB3" w:rsidP="00BF23FB">
      <w:pPr>
        <w:pStyle w:val="BodyText"/>
        <w:spacing w:before="0" w:after="0" w:line="276" w:lineRule="auto"/>
        <w:ind w:left="0"/>
        <w:rPr>
          <w:rFonts w:ascii="Arial" w:hAnsi="Arial" w:cs="Arial"/>
          <w:color w:val="660066"/>
          <w:sz w:val="22"/>
          <w:szCs w:val="22"/>
        </w:rPr>
      </w:pPr>
      <w:r w:rsidRPr="00F142F8">
        <w:rPr>
          <w:rFonts w:ascii="Arial" w:hAnsi="Arial" w:cs="Arial"/>
          <w:b/>
          <w:color w:val="660066"/>
          <w:sz w:val="22"/>
          <w:szCs w:val="22"/>
        </w:rPr>
        <w:t>[…</w:t>
      </w:r>
      <w:r>
        <w:rPr>
          <w:rFonts w:ascii="Arial" w:hAnsi="Arial" w:cs="Arial"/>
          <w:b/>
          <w:color w:val="660066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660066"/>
          <w:sz w:val="22"/>
          <w:szCs w:val="22"/>
        </w:rPr>
        <w:t>Indsæt overskrift på</w:t>
      </w:r>
      <w:r>
        <w:rPr>
          <w:rFonts w:ascii="Arial" w:hAnsi="Arial" w:cs="Arial"/>
          <w:b/>
          <w:color w:val="660066"/>
          <w:sz w:val="22"/>
          <w:szCs w:val="22"/>
        </w:rPr>
        <w:t xml:space="preserve"> fokusområde </w:t>
      </w:r>
      <w:r w:rsidRPr="00F142F8">
        <w:rPr>
          <w:rFonts w:ascii="Arial" w:hAnsi="Arial" w:cs="Arial"/>
          <w:b/>
          <w:color w:val="660066"/>
          <w:sz w:val="22"/>
          <w:szCs w:val="22"/>
        </w:rPr>
        <w:t>3 osv</w:t>
      </w:r>
      <w:r>
        <w:rPr>
          <w:rFonts w:ascii="Arial" w:hAnsi="Arial" w:cs="Arial"/>
          <w:b/>
          <w:color w:val="660066"/>
          <w:sz w:val="22"/>
          <w:szCs w:val="22"/>
        </w:rPr>
        <w:t xml:space="preserve">. </w:t>
      </w:r>
      <w:r w:rsidRPr="00F142F8">
        <w:rPr>
          <w:rFonts w:ascii="Arial" w:hAnsi="Arial" w:cs="Arial"/>
          <w:b/>
          <w:color w:val="660066"/>
          <w:sz w:val="22"/>
          <w:szCs w:val="22"/>
        </w:rPr>
        <w:t>...]</w:t>
      </w:r>
    </w:p>
    <w:p w:rsidR="00D15CB3" w:rsidRPr="00F142F8" w:rsidRDefault="00D15CB3" w:rsidP="00BF23FB">
      <w:pPr>
        <w:pStyle w:val="BodyText"/>
        <w:spacing w:before="0" w:after="0" w:line="276" w:lineRule="auto"/>
        <w:ind w:left="0"/>
        <w:rPr>
          <w:rFonts w:ascii="Verdana" w:hAnsi="Verdana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kort tekst</w:t>
      </w:r>
      <w:r>
        <w:rPr>
          <w:rFonts w:ascii="Arial" w:hAnsi="Arial" w:cs="Arial"/>
          <w:sz w:val="22"/>
          <w:szCs w:val="22"/>
        </w:rPr>
        <w:t>,</w:t>
      </w:r>
      <w:r w:rsidRPr="00F142F8">
        <w:rPr>
          <w:rFonts w:ascii="Arial" w:hAnsi="Arial" w:cs="Arial"/>
          <w:sz w:val="22"/>
          <w:szCs w:val="22"/>
        </w:rPr>
        <w:t xml:space="preserve"> der beskriver fokusområdet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7945FF">
      <w:pPr>
        <w:pStyle w:val="BodyText"/>
        <w:spacing w:before="0" w:after="240" w:line="240" w:lineRule="auto"/>
        <w:ind w:left="0"/>
        <w:rPr>
          <w:rFonts w:ascii="Times New Roman" w:hAnsi="Times New Roman"/>
          <w:b/>
          <w:bCs/>
          <w:color w:val="7030A0"/>
          <w:sz w:val="22"/>
          <w:szCs w:val="22"/>
        </w:rPr>
      </w:pPr>
      <w:r>
        <w:rPr>
          <w:noProof/>
          <w:lang w:eastAsia="da-DK"/>
        </w:rPr>
        <w:pict>
          <v:shape id="_x0000_s1055" type="#_x0000_t202" style="position:absolute;margin-left:-164.85pt;margin-top:-5.65pt;width:130.6pt;height:33.2pt;z-index:251666432" filled="f" stroked="f">
            <v:textbox style="mso-next-textbox:#_x0000_s1055;mso-fit-shape-to-text:t">
              <w:txbxContent>
                <w:p w:rsidR="00D15CB3" w:rsidRPr="004D3C22" w:rsidRDefault="00D15CB3" w:rsidP="005C4E6B">
                  <w:pPr>
                    <w:pStyle w:val="BodyText"/>
                    <w:spacing w:before="0" w:after="240" w:line="280" w:lineRule="atLeast"/>
                    <w:ind w:left="0"/>
                    <w:rPr>
                      <w:rFonts w:ascii="Verdana" w:hAnsi="Verdana"/>
                      <w:b/>
                      <w:color w:val="660066"/>
                      <w:sz w:val="18"/>
                      <w:szCs w:val="18"/>
                    </w:rPr>
                  </w:pPr>
                  <w:r w:rsidRPr="004D3C22">
                    <w:rPr>
                      <w:rFonts w:ascii="Verdana" w:hAnsi="Verdana"/>
                      <w:b/>
                      <w:color w:val="660066"/>
                      <w:sz w:val="18"/>
                      <w:szCs w:val="18"/>
                    </w:rPr>
                    <w:t xml:space="preserve">Succeskriterier </w:t>
                  </w:r>
                </w:p>
              </w:txbxContent>
            </v:textbox>
            <w10:wrap type="square"/>
          </v:shape>
        </w:pict>
      </w:r>
      <w:r w:rsidRPr="00F142F8">
        <w:rPr>
          <w:rFonts w:ascii="Arial" w:hAnsi="Arial" w:cs="Arial"/>
          <w:sz w:val="22"/>
          <w:szCs w:val="22"/>
        </w:rPr>
        <w:t>Følgende succeskriterier er udtryk for, hvad [X Kommune] fo</w:t>
      </w:r>
      <w:r w:rsidRPr="00F142F8">
        <w:rPr>
          <w:rFonts w:ascii="Arial" w:hAnsi="Arial" w:cs="Arial"/>
          <w:sz w:val="22"/>
          <w:szCs w:val="22"/>
        </w:rPr>
        <w:t>r</w:t>
      </w:r>
      <w:r w:rsidRPr="00F142F8">
        <w:rPr>
          <w:rFonts w:ascii="Arial" w:hAnsi="Arial" w:cs="Arial"/>
          <w:sz w:val="22"/>
          <w:szCs w:val="22"/>
        </w:rPr>
        <w:t>venter, der skal komme ud af indsatsen på dette område:</w:t>
      </w:r>
    </w:p>
    <w:p w:rsidR="00D15CB3" w:rsidRPr="00F142F8" w:rsidRDefault="00D15CB3" w:rsidP="00112D56">
      <w:pPr>
        <w:pStyle w:val="BodyText"/>
        <w:numPr>
          <w:ilvl w:val="0"/>
          <w:numId w:val="34"/>
        </w:numPr>
        <w:spacing w:before="0" w:after="240" w:line="280" w:lineRule="atLeast"/>
        <w:ind w:left="284" w:hanging="284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succeskriterium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112D56">
      <w:pPr>
        <w:pStyle w:val="BodyText"/>
        <w:numPr>
          <w:ilvl w:val="0"/>
          <w:numId w:val="34"/>
        </w:numPr>
        <w:spacing w:before="0" w:after="240" w:line="280" w:lineRule="atLeast"/>
        <w:ind w:left="284" w:hanging="284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succeskriterium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112D56">
      <w:pPr>
        <w:pStyle w:val="BodyText"/>
        <w:numPr>
          <w:ilvl w:val="0"/>
          <w:numId w:val="34"/>
        </w:numPr>
        <w:spacing w:before="0" w:after="240" w:line="280" w:lineRule="atLeast"/>
        <w:ind w:left="284" w:hanging="284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succeskriterium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112D56">
      <w:pPr>
        <w:pStyle w:val="BodyText"/>
        <w:numPr>
          <w:ilvl w:val="0"/>
          <w:numId w:val="34"/>
        </w:numPr>
        <w:spacing w:before="0" w:after="240" w:line="280" w:lineRule="atLeast"/>
        <w:ind w:left="284" w:hanging="284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succeskriterium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7945FF">
      <w:pPr>
        <w:pStyle w:val="BodyText"/>
        <w:spacing w:before="0" w:after="240" w:line="240" w:lineRule="auto"/>
        <w:ind w:left="0"/>
        <w:rPr>
          <w:rFonts w:ascii="Gill Sans MT" w:hAnsi="Gill Sans MT"/>
          <w:color w:val="C00000"/>
          <w:sz w:val="52"/>
          <w:szCs w:val="52"/>
        </w:rPr>
      </w:pPr>
    </w:p>
    <w:p w:rsidR="00D15CB3" w:rsidRPr="00F142F8" w:rsidRDefault="00D15CB3" w:rsidP="005D0597">
      <w:pPr>
        <w:pStyle w:val="Heading1"/>
        <w:numPr>
          <w:ilvl w:val="0"/>
          <w:numId w:val="0"/>
        </w:numPr>
        <w:rPr>
          <w:rFonts w:ascii="Gill Sans MT" w:hAnsi="Gill Sans MT"/>
          <w:color w:val="CC0000"/>
          <w:sz w:val="40"/>
          <w:szCs w:val="40"/>
        </w:rPr>
      </w:pPr>
      <w:r>
        <w:rPr>
          <w:noProof/>
          <w:lang w:eastAsia="da-DK"/>
        </w:rPr>
        <w:pict>
          <v:shape id="_x0000_s1056" type="#_x0000_t75" style="position:absolute;margin-left:-15pt;margin-top:-1in;width:384.75pt;height:3in;z-index:251673600;visibility:visible" o:allowoverlap="f">
            <v:imagedata r:id="rId15" o:title=""/>
          </v:shape>
        </w:pict>
      </w:r>
    </w:p>
    <w:p w:rsidR="00D15CB3" w:rsidRPr="00F142F8" w:rsidRDefault="00D15CB3" w:rsidP="00324DED">
      <w:pPr>
        <w:pStyle w:val="BodyText"/>
        <w:spacing w:before="0" w:after="240" w:line="280" w:lineRule="atLeast"/>
        <w:ind w:left="0"/>
        <w:rPr>
          <w:rFonts w:ascii="Gill Sans MT" w:hAnsi="Gill Sans MT"/>
          <w:color w:val="C00000"/>
          <w:sz w:val="40"/>
          <w:szCs w:val="40"/>
        </w:rPr>
      </w:pPr>
    </w:p>
    <w:p w:rsidR="00D15CB3" w:rsidRPr="00F142F8" w:rsidRDefault="00D15CB3" w:rsidP="00324DED">
      <w:pPr>
        <w:pStyle w:val="BodyText"/>
        <w:spacing w:before="0" w:after="240" w:line="280" w:lineRule="atLeast"/>
        <w:ind w:left="0"/>
        <w:rPr>
          <w:rFonts w:ascii="Gill Sans MT" w:hAnsi="Gill Sans MT"/>
          <w:color w:val="C00000"/>
          <w:sz w:val="40"/>
          <w:szCs w:val="40"/>
        </w:rPr>
      </w:pPr>
    </w:p>
    <w:p w:rsidR="00D15CB3" w:rsidRPr="00F142F8" w:rsidRDefault="00D15CB3" w:rsidP="00324DED">
      <w:pPr>
        <w:pStyle w:val="BodyText"/>
        <w:spacing w:before="0" w:after="240" w:line="280" w:lineRule="atLeast"/>
        <w:ind w:left="0"/>
        <w:rPr>
          <w:rFonts w:ascii="Gill Sans MT" w:hAnsi="Gill Sans MT"/>
          <w:color w:val="C00000"/>
          <w:sz w:val="40"/>
          <w:szCs w:val="40"/>
        </w:rPr>
      </w:pPr>
    </w:p>
    <w:p w:rsidR="00D15CB3" w:rsidRPr="00F142F8" w:rsidRDefault="00D15CB3" w:rsidP="00324DED">
      <w:pPr>
        <w:pStyle w:val="BodyText"/>
        <w:spacing w:before="0" w:after="240" w:line="280" w:lineRule="atLeast"/>
        <w:ind w:left="0"/>
        <w:rPr>
          <w:rFonts w:ascii="Gill Sans MT" w:hAnsi="Gill Sans MT"/>
          <w:color w:val="C00000"/>
          <w:sz w:val="40"/>
          <w:szCs w:val="40"/>
        </w:rPr>
      </w:pPr>
    </w:p>
    <w:p w:rsidR="00D15CB3" w:rsidRPr="00F142F8" w:rsidRDefault="00D15CB3" w:rsidP="00F6763C">
      <w:pPr>
        <w:pStyle w:val="BodyText"/>
        <w:spacing w:before="360" w:after="240" w:line="280" w:lineRule="atLeast"/>
        <w:ind w:left="0"/>
        <w:rPr>
          <w:rFonts w:ascii="Gill Sans MT" w:hAnsi="Gill Sans MT"/>
          <w:color w:val="C00000"/>
          <w:sz w:val="40"/>
          <w:szCs w:val="40"/>
        </w:rPr>
      </w:pPr>
      <w:r>
        <w:rPr>
          <w:noProof/>
          <w:lang w:eastAsia="da-DK"/>
        </w:rPr>
        <w:pict>
          <v:shape id="_x0000_s1057" type="#_x0000_t202" style="position:absolute;margin-left:-168.5pt;margin-top:23.4pt;width:130.6pt;height:33.2pt;z-index:251663360" filled="f" stroked="f">
            <v:textbox style="mso-next-textbox:#_x0000_s1057;mso-fit-shape-to-text:t">
              <w:txbxContent>
                <w:p w:rsidR="00D15CB3" w:rsidRPr="004D3C22" w:rsidRDefault="00D15CB3" w:rsidP="005C4E6B">
                  <w:pPr>
                    <w:pStyle w:val="BodyText"/>
                    <w:spacing w:before="0" w:after="240" w:line="280" w:lineRule="atLeast"/>
                    <w:ind w:left="0"/>
                    <w:rPr>
                      <w:rFonts w:ascii="Verdana" w:hAnsi="Verdana"/>
                      <w:b/>
                      <w:color w:val="CC000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color w:val="CC0000"/>
                      <w:sz w:val="18"/>
                      <w:szCs w:val="18"/>
                    </w:rPr>
                    <w:t>Formål</w:t>
                  </w:r>
                </w:p>
              </w:txbxContent>
            </v:textbox>
            <w10:wrap type="square"/>
          </v:shape>
        </w:pict>
      </w:r>
      <w:r w:rsidRPr="00F142F8">
        <w:rPr>
          <w:rFonts w:ascii="Gill Sans MT" w:hAnsi="Gill Sans MT"/>
          <w:color w:val="C00000"/>
          <w:sz w:val="40"/>
          <w:szCs w:val="40"/>
        </w:rPr>
        <w:t>DEN GODE MÅLTIDSSITUATION</w:t>
      </w:r>
    </w:p>
    <w:p w:rsidR="00D15CB3" w:rsidRPr="00F142F8" w:rsidRDefault="00D15CB3" w:rsidP="00F6763C">
      <w:pPr>
        <w:pStyle w:val="BodyText"/>
        <w:spacing w:before="240" w:after="24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tekst</w:t>
      </w:r>
      <w:r>
        <w:rPr>
          <w:rFonts w:ascii="Arial" w:hAnsi="Arial" w:cs="Arial"/>
          <w:sz w:val="22"/>
          <w:szCs w:val="22"/>
        </w:rPr>
        <w:t>,</w:t>
      </w:r>
      <w:r w:rsidRPr="00F142F8">
        <w:rPr>
          <w:rFonts w:ascii="Arial" w:hAnsi="Arial" w:cs="Arial"/>
          <w:sz w:val="22"/>
          <w:szCs w:val="22"/>
        </w:rPr>
        <w:t xml:space="preserve"> der begrunder, hvorfor den gode måltidssitu</w:t>
      </w:r>
      <w:r w:rsidRPr="00F142F8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tion</w:t>
      </w:r>
      <w:r w:rsidRPr="00F142F8">
        <w:rPr>
          <w:rFonts w:ascii="Arial" w:hAnsi="Arial" w:cs="Arial"/>
          <w:sz w:val="22"/>
          <w:szCs w:val="22"/>
        </w:rPr>
        <w:t xml:space="preserve"> er et centralt tema i mad- og måltidspolitikken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1E498B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Verdana" w:hAnsi="Verdana"/>
          <w:sz w:val="22"/>
          <w:szCs w:val="22"/>
        </w:rPr>
        <w:t xml:space="preserve"> </w:t>
      </w:r>
    </w:p>
    <w:p w:rsidR="00D15CB3" w:rsidRPr="00F142F8" w:rsidRDefault="00D15CB3">
      <w:pPr>
        <w:spacing w:before="0" w:line="240" w:lineRule="auto"/>
        <w:ind w:left="0"/>
        <w:rPr>
          <w:rFonts w:ascii="Verdana" w:hAnsi="Verdana"/>
          <w:sz w:val="18"/>
          <w:szCs w:val="18"/>
        </w:rPr>
      </w:pPr>
    </w:p>
    <w:p w:rsidR="00D15CB3" w:rsidRPr="00F142F8" w:rsidRDefault="00D15CB3">
      <w:pPr>
        <w:spacing w:before="0" w:line="240" w:lineRule="auto"/>
        <w:ind w:left="0"/>
        <w:rPr>
          <w:rFonts w:ascii="Verdana" w:hAnsi="Verdana"/>
          <w:sz w:val="18"/>
          <w:szCs w:val="18"/>
        </w:rPr>
      </w:pPr>
      <w:r>
        <w:rPr>
          <w:noProof/>
          <w:lang w:eastAsia="da-DK"/>
        </w:rPr>
        <w:pict>
          <v:shape id="_x0000_s1058" type="#_x0000_t202" style="position:absolute;margin-left:-173.45pt;margin-top:10.15pt;width:130.6pt;height:33.2pt;z-index:251651072" filled="f" stroked="f">
            <v:textbox style="mso-next-textbox:#_x0000_s1058;mso-fit-shape-to-text:t">
              <w:txbxContent>
                <w:p w:rsidR="00D15CB3" w:rsidRPr="004D3C22" w:rsidRDefault="00D15CB3" w:rsidP="00CF224F">
                  <w:pPr>
                    <w:pStyle w:val="BodyText"/>
                    <w:spacing w:before="0" w:after="240" w:line="280" w:lineRule="atLeast"/>
                    <w:ind w:left="0"/>
                    <w:rPr>
                      <w:rFonts w:ascii="Verdana" w:hAnsi="Verdana"/>
                      <w:b/>
                      <w:color w:val="CC000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color w:val="CC0000"/>
                      <w:sz w:val="18"/>
                      <w:szCs w:val="18"/>
                    </w:rPr>
                    <w:t>M</w:t>
                  </w:r>
                  <w:r w:rsidRPr="004D3C22">
                    <w:rPr>
                      <w:rFonts w:ascii="Verdana" w:hAnsi="Verdana"/>
                      <w:b/>
                      <w:color w:val="CC0000"/>
                      <w:sz w:val="18"/>
                      <w:szCs w:val="18"/>
                    </w:rPr>
                    <w:t xml:space="preserve">ål </w:t>
                  </w:r>
                </w:p>
              </w:txbxContent>
            </v:textbox>
            <w10:wrap type="square"/>
          </v:shape>
        </w:pict>
      </w:r>
    </w:p>
    <w:p w:rsidR="00D15CB3" w:rsidRPr="00F142F8" w:rsidRDefault="00D15CB3" w:rsidP="005E63E3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Nedenstående mål er formuleret for indsatsen på området:</w:t>
      </w:r>
    </w:p>
    <w:p w:rsidR="00D15CB3" w:rsidRPr="00F142F8" w:rsidRDefault="00D15CB3" w:rsidP="00AB60DC">
      <w:pPr>
        <w:pStyle w:val="BodyText"/>
        <w:tabs>
          <w:tab w:val="left" w:pos="2625"/>
        </w:tabs>
        <w:spacing w:before="0" w:after="240" w:line="280" w:lineRule="atLeast"/>
        <w:ind w:left="0"/>
        <w:rPr>
          <w:rFonts w:ascii="Times New Roman" w:hAnsi="Times New Roman"/>
          <w:sz w:val="22"/>
          <w:szCs w:val="22"/>
        </w:rPr>
      </w:pPr>
      <w:r>
        <w:rPr>
          <w:noProof/>
          <w:lang w:eastAsia="da-DK"/>
        </w:rPr>
        <w:pict>
          <v:shape id="_x0000_s1059" type="#_x0000_t202" style="position:absolute;margin-left:5.3pt;margin-top:2.25pt;width:299.4pt;height:200pt;z-index:251652096" fillcolor="#c00" stroked="f" strokecolor="#f2f2f2" strokeweight="3pt">
            <v:shadow type="perspective" color="#1c314d" opacity=".5" offset="1pt" offset2="-1pt"/>
            <v:textbox style="mso-next-textbox:#_x0000_s1059">
              <w:txbxContent>
                <w:p w:rsidR="00D15CB3" w:rsidRPr="00467D7B" w:rsidRDefault="00D15CB3" w:rsidP="00CF224F">
                  <w:pPr>
                    <w:pStyle w:val="BodyText"/>
                    <w:spacing w:before="240" w:after="240" w:line="280" w:lineRule="atLeast"/>
                    <w:ind w:left="142"/>
                    <w:rPr>
                      <w:rFonts w:ascii="Verdana" w:hAnsi="Verdana"/>
                      <w:b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b/>
                      <w:color w:val="FFFFFF"/>
                      <w:sz w:val="18"/>
                      <w:szCs w:val="18"/>
                    </w:rPr>
                    <w:t>MÅL FOR DEN GODE MÅLTIDSSITUATION</w:t>
                  </w: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målsætning …]</w:t>
                  </w: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målsætning …]</w:t>
                  </w: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målsætning …]</w:t>
                  </w: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målsætning …]</w:t>
                  </w:r>
                </w:p>
                <w:p w:rsidR="00D15CB3" w:rsidRPr="00467D7B" w:rsidRDefault="00D15CB3" w:rsidP="00CF224F">
                  <w:pPr>
                    <w:pStyle w:val="BodyText"/>
                    <w:spacing w:before="0" w:after="0" w:line="360" w:lineRule="auto"/>
                    <w:ind w:left="360"/>
                    <w:rPr>
                      <w:rFonts w:ascii="Verdana" w:hAnsi="Verdana"/>
                      <w:color w:val="FFFFFF"/>
                    </w:rPr>
                  </w:pPr>
                </w:p>
                <w:p w:rsidR="00D15CB3" w:rsidRPr="00467D7B" w:rsidRDefault="00D15CB3" w:rsidP="00CF224F">
                  <w:pPr>
                    <w:pStyle w:val="BodyText"/>
                    <w:spacing w:before="0" w:after="240" w:line="240" w:lineRule="auto"/>
                    <w:ind w:left="360"/>
                    <w:rPr>
                      <w:rFonts w:ascii="Verdana" w:hAnsi="Verdana"/>
                      <w:i/>
                      <w:color w:val="FFFFFF"/>
                      <w:sz w:val="22"/>
                    </w:rPr>
                  </w:pPr>
                </w:p>
              </w:txbxContent>
            </v:textbox>
          </v:shape>
        </w:pict>
      </w:r>
      <w:r>
        <w:rPr>
          <w:noProof/>
          <w:lang w:eastAsia="da-DK"/>
        </w:rPr>
        <w:pict>
          <v:rect id="_x0000_s1060" style="position:absolute;margin-left:10.55pt;margin-top:14.4pt;width:289.15pt;height:23.55pt;z-index:251653120" filled="f" strokecolor="white"/>
        </w:pict>
      </w:r>
      <w:r w:rsidRPr="00F142F8">
        <w:rPr>
          <w:rFonts w:ascii="Times New Roman" w:hAnsi="Times New Roman"/>
          <w:sz w:val="22"/>
          <w:szCs w:val="22"/>
        </w:rPr>
        <w:tab/>
      </w: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jc w:val="right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>
        <w:rPr>
          <w:noProof/>
          <w:lang w:eastAsia="da-DK"/>
        </w:rPr>
        <w:pict>
          <v:shape id="_x0000_s1061" type="#_x0000_t202" style="position:absolute;margin-left:-164.55pt;margin-top:.55pt;width:132.85pt;height:33.2pt;z-index:251670528" filled="f" stroked="f">
            <v:textbox style="mso-next-textbox:#_x0000_s1061;mso-fit-shape-to-text:t">
              <w:txbxContent>
                <w:p w:rsidR="00D15CB3" w:rsidRPr="004D3C22" w:rsidRDefault="00D15CB3" w:rsidP="001E498B">
                  <w:pPr>
                    <w:pStyle w:val="BodyText"/>
                    <w:spacing w:before="0" w:after="240" w:line="280" w:lineRule="atLeast"/>
                    <w:ind w:left="0"/>
                    <w:rPr>
                      <w:rFonts w:ascii="Verdana" w:hAnsi="Verdana"/>
                      <w:b/>
                      <w:color w:val="CC0000"/>
                      <w:sz w:val="18"/>
                      <w:szCs w:val="18"/>
                    </w:rPr>
                  </w:pPr>
                  <w:r w:rsidRPr="004D3C22">
                    <w:rPr>
                      <w:rFonts w:ascii="Verdana" w:hAnsi="Verdana"/>
                      <w:b/>
                      <w:color w:val="CC0000"/>
                      <w:sz w:val="18"/>
                      <w:szCs w:val="18"/>
                    </w:rPr>
                    <w:t>Fokusområder</w:t>
                  </w:r>
                </w:p>
              </w:txbxContent>
            </v:textbox>
            <w10:wrap type="square"/>
          </v:shape>
        </w:pict>
      </w:r>
      <w:r w:rsidRPr="00F142F8">
        <w:rPr>
          <w:rFonts w:ascii="Arial" w:hAnsi="Arial" w:cs="Arial"/>
          <w:sz w:val="22"/>
          <w:szCs w:val="22"/>
        </w:rPr>
        <w:t>[X Kommune] har valgt at prioritere følgende områder i indsa</w:t>
      </w:r>
      <w:r w:rsidRPr="00F142F8">
        <w:rPr>
          <w:rFonts w:ascii="Arial" w:hAnsi="Arial" w:cs="Arial"/>
          <w:sz w:val="22"/>
          <w:szCs w:val="22"/>
        </w:rPr>
        <w:t>t</w:t>
      </w:r>
      <w:r w:rsidRPr="00F142F8">
        <w:rPr>
          <w:rFonts w:ascii="Arial" w:hAnsi="Arial" w:cs="Arial"/>
          <w:sz w:val="22"/>
          <w:szCs w:val="22"/>
        </w:rPr>
        <w:t>sen omkring den g</w:t>
      </w:r>
      <w:r w:rsidRPr="00F142F8">
        <w:rPr>
          <w:rFonts w:ascii="Arial" w:hAnsi="Arial" w:cs="Arial"/>
          <w:sz w:val="22"/>
          <w:szCs w:val="22"/>
        </w:rPr>
        <w:t>o</w:t>
      </w:r>
      <w:r w:rsidRPr="00F142F8">
        <w:rPr>
          <w:rFonts w:ascii="Arial" w:hAnsi="Arial" w:cs="Arial"/>
          <w:sz w:val="22"/>
          <w:szCs w:val="22"/>
        </w:rPr>
        <w:t>de måltidssituation:</w:t>
      </w: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color w:val="CC0000"/>
          <w:sz w:val="22"/>
          <w:szCs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b/>
          <w:color w:val="CC0000"/>
          <w:sz w:val="22"/>
          <w:szCs w:val="22"/>
        </w:rPr>
      </w:pPr>
      <w:r w:rsidRPr="00F142F8">
        <w:rPr>
          <w:rFonts w:ascii="Arial" w:hAnsi="Arial" w:cs="Arial"/>
          <w:color w:val="CC0000"/>
          <w:sz w:val="22"/>
          <w:szCs w:val="22"/>
        </w:rPr>
        <w:t>[…</w:t>
      </w:r>
      <w:r>
        <w:rPr>
          <w:rFonts w:ascii="Arial" w:hAnsi="Arial" w:cs="Arial"/>
          <w:color w:val="CC0000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CC0000"/>
          <w:sz w:val="22"/>
          <w:szCs w:val="22"/>
        </w:rPr>
        <w:t>Indsæt overskrift på fokusområde 1</w:t>
      </w:r>
      <w:r>
        <w:rPr>
          <w:rFonts w:ascii="Arial" w:hAnsi="Arial" w:cs="Arial"/>
          <w:b/>
          <w:color w:val="CC0000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CC0000"/>
          <w:sz w:val="22"/>
          <w:szCs w:val="22"/>
        </w:rPr>
        <w:t>…]</w:t>
      </w: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kort tekst</w:t>
      </w:r>
      <w:r>
        <w:rPr>
          <w:rFonts w:ascii="Arial" w:hAnsi="Arial" w:cs="Arial"/>
          <w:sz w:val="22"/>
          <w:szCs w:val="22"/>
        </w:rPr>
        <w:t>,</w:t>
      </w:r>
      <w:r w:rsidRPr="00F142F8">
        <w:rPr>
          <w:rFonts w:ascii="Arial" w:hAnsi="Arial" w:cs="Arial"/>
          <w:sz w:val="22"/>
          <w:szCs w:val="22"/>
        </w:rPr>
        <w:t xml:space="preserve"> der beskriver fokusområdet (fokusområder kan være ko</w:t>
      </w:r>
      <w:r w:rsidRPr="00F142F8">
        <w:rPr>
          <w:rFonts w:ascii="Arial" w:hAnsi="Arial" w:cs="Arial"/>
          <w:sz w:val="22"/>
          <w:szCs w:val="22"/>
        </w:rPr>
        <w:t>m</w:t>
      </w:r>
      <w:r w:rsidRPr="00F142F8">
        <w:rPr>
          <w:rFonts w:ascii="Arial" w:hAnsi="Arial" w:cs="Arial"/>
          <w:sz w:val="22"/>
          <w:szCs w:val="22"/>
        </w:rPr>
        <w:t>munens indsatsområder) …]</w:t>
      </w: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b/>
          <w:color w:val="336600"/>
          <w:sz w:val="22"/>
          <w:szCs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b/>
          <w:color w:val="CC0000"/>
          <w:sz w:val="22"/>
          <w:szCs w:val="22"/>
        </w:rPr>
      </w:pPr>
      <w:r w:rsidRPr="00F142F8">
        <w:rPr>
          <w:rFonts w:ascii="Arial" w:hAnsi="Arial" w:cs="Arial"/>
          <w:color w:val="CC0000"/>
          <w:sz w:val="22"/>
          <w:szCs w:val="22"/>
        </w:rPr>
        <w:t>[…</w:t>
      </w:r>
      <w:r>
        <w:rPr>
          <w:rFonts w:ascii="Arial" w:hAnsi="Arial" w:cs="Arial"/>
          <w:color w:val="CC0000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CC0000"/>
          <w:sz w:val="22"/>
          <w:szCs w:val="22"/>
        </w:rPr>
        <w:t>Indsæt overskrift på fokusområde 2</w:t>
      </w:r>
      <w:r>
        <w:rPr>
          <w:rFonts w:ascii="Arial" w:hAnsi="Arial" w:cs="Arial"/>
          <w:b/>
          <w:color w:val="CC0000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CC0000"/>
          <w:sz w:val="22"/>
          <w:szCs w:val="22"/>
        </w:rPr>
        <w:t>…]</w:t>
      </w: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kort tekst</w:t>
      </w:r>
      <w:r>
        <w:rPr>
          <w:rFonts w:ascii="Arial" w:hAnsi="Arial" w:cs="Arial"/>
          <w:sz w:val="22"/>
          <w:szCs w:val="22"/>
        </w:rPr>
        <w:t>,</w:t>
      </w:r>
      <w:r w:rsidRPr="00F142F8">
        <w:rPr>
          <w:rFonts w:ascii="Arial" w:hAnsi="Arial" w:cs="Arial"/>
          <w:sz w:val="22"/>
          <w:szCs w:val="22"/>
        </w:rPr>
        <w:t xml:space="preserve"> der beskriver fokusområdet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 xml:space="preserve">…] </w:t>
      </w: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b/>
          <w:color w:val="336600"/>
          <w:sz w:val="22"/>
          <w:szCs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color w:val="CC0000"/>
          <w:sz w:val="22"/>
          <w:szCs w:val="22"/>
        </w:rPr>
        <w:t>[…</w:t>
      </w:r>
      <w:r>
        <w:rPr>
          <w:rFonts w:ascii="Arial" w:hAnsi="Arial" w:cs="Arial"/>
          <w:color w:val="CC0000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CC0000"/>
          <w:sz w:val="22"/>
          <w:szCs w:val="22"/>
        </w:rPr>
        <w:t>Indsæt overskrift på fokusområde 3 osv</w:t>
      </w:r>
      <w:r>
        <w:rPr>
          <w:rFonts w:ascii="Arial" w:hAnsi="Arial" w:cs="Arial"/>
          <w:b/>
          <w:color w:val="CC0000"/>
          <w:sz w:val="22"/>
          <w:szCs w:val="22"/>
        </w:rPr>
        <w:t xml:space="preserve">. </w:t>
      </w:r>
      <w:r w:rsidRPr="00F142F8">
        <w:rPr>
          <w:rFonts w:ascii="Arial" w:hAnsi="Arial" w:cs="Arial"/>
          <w:b/>
          <w:color w:val="CC0000"/>
          <w:sz w:val="22"/>
          <w:szCs w:val="22"/>
        </w:rPr>
        <w:t>…]</w:t>
      </w: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Verdana" w:hAnsi="Verdana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kort tekst</w:t>
      </w:r>
      <w:r>
        <w:rPr>
          <w:rFonts w:ascii="Arial" w:hAnsi="Arial" w:cs="Arial"/>
          <w:sz w:val="22"/>
          <w:szCs w:val="22"/>
        </w:rPr>
        <w:t>,</w:t>
      </w:r>
      <w:r w:rsidRPr="00F142F8">
        <w:rPr>
          <w:rFonts w:ascii="Arial" w:hAnsi="Arial" w:cs="Arial"/>
          <w:sz w:val="22"/>
          <w:szCs w:val="22"/>
        </w:rPr>
        <w:t xml:space="preserve"> der beskriver fokusområdet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  <w:r>
        <w:rPr>
          <w:noProof/>
          <w:lang w:eastAsia="da-DK"/>
        </w:rPr>
        <w:pict>
          <v:shape id="_x0000_s1062" type="#_x0000_t202" style="position:absolute;margin-left:-181.6pt;margin-top:1.6pt;width:130.6pt;height:33.2pt;z-index:251667456" filled="f" stroked="f">
            <v:textbox style="mso-next-textbox:#_x0000_s1062;mso-fit-shape-to-text:t">
              <w:txbxContent>
                <w:p w:rsidR="00D15CB3" w:rsidRPr="004D3C22" w:rsidRDefault="00D15CB3" w:rsidP="00F74592">
                  <w:pPr>
                    <w:pStyle w:val="BodyText"/>
                    <w:spacing w:before="0" w:after="240" w:line="280" w:lineRule="atLeast"/>
                    <w:ind w:left="0"/>
                    <w:rPr>
                      <w:rFonts w:ascii="Verdana" w:hAnsi="Verdana"/>
                      <w:b/>
                      <w:color w:val="336600"/>
                      <w:sz w:val="18"/>
                      <w:szCs w:val="18"/>
                    </w:rPr>
                  </w:pPr>
                  <w:r w:rsidRPr="004D3C22">
                    <w:rPr>
                      <w:rFonts w:ascii="Verdana" w:hAnsi="Verdana"/>
                      <w:b/>
                      <w:color w:val="CC0000"/>
                      <w:sz w:val="18"/>
                      <w:szCs w:val="18"/>
                    </w:rPr>
                    <w:t>Succeskriterier</w:t>
                  </w:r>
                  <w:r w:rsidRPr="004D3C22">
                    <w:rPr>
                      <w:rFonts w:ascii="Verdana" w:hAnsi="Verdana"/>
                      <w:b/>
                      <w:color w:val="336600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Pr="00F142F8">
        <w:rPr>
          <w:rFonts w:ascii="Arial" w:hAnsi="Arial" w:cs="Arial"/>
          <w:sz w:val="22"/>
          <w:szCs w:val="22"/>
        </w:rPr>
        <w:t>Følgende succeskriterier er udtryk for, hvad [X Kommune] fo</w:t>
      </w:r>
      <w:r w:rsidRPr="00F142F8">
        <w:rPr>
          <w:rFonts w:ascii="Arial" w:hAnsi="Arial" w:cs="Arial"/>
          <w:sz w:val="22"/>
          <w:szCs w:val="22"/>
        </w:rPr>
        <w:t>r</w:t>
      </w:r>
      <w:r w:rsidRPr="00F142F8">
        <w:rPr>
          <w:rFonts w:ascii="Arial" w:hAnsi="Arial" w:cs="Arial"/>
          <w:sz w:val="22"/>
          <w:szCs w:val="22"/>
        </w:rPr>
        <w:t>venter, der skal komme ud af indsatsen på dette område:</w:t>
      </w:r>
    </w:p>
    <w:p w:rsidR="00D15CB3" w:rsidRPr="00F142F8" w:rsidRDefault="00D15CB3" w:rsidP="00112D56">
      <w:pPr>
        <w:pStyle w:val="BodyText"/>
        <w:numPr>
          <w:ilvl w:val="0"/>
          <w:numId w:val="33"/>
        </w:numPr>
        <w:spacing w:before="0" w:after="240" w:line="280" w:lineRule="atLeast"/>
        <w:ind w:left="284" w:hanging="284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succeskriterium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112D56">
      <w:pPr>
        <w:pStyle w:val="BodyText"/>
        <w:numPr>
          <w:ilvl w:val="0"/>
          <w:numId w:val="33"/>
        </w:numPr>
        <w:spacing w:before="0" w:after="240" w:line="280" w:lineRule="atLeast"/>
        <w:ind w:left="284" w:hanging="284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succeskriterium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112D56">
      <w:pPr>
        <w:pStyle w:val="BodyText"/>
        <w:numPr>
          <w:ilvl w:val="0"/>
          <w:numId w:val="33"/>
        </w:numPr>
        <w:spacing w:before="0" w:after="240" w:line="280" w:lineRule="atLeast"/>
        <w:ind w:left="284" w:hanging="284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succeskriterium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112D56">
      <w:pPr>
        <w:pStyle w:val="BodyText"/>
        <w:numPr>
          <w:ilvl w:val="0"/>
          <w:numId w:val="33"/>
        </w:numPr>
        <w:spacing w:before="0" w:after="240" w:line="280" w:lineRule="atLeast"/>
        <w:ind w:left="284" w:hanging="284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succeskriterium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7945F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5D0597">
      <w:pPr>
        <w:pStyle w:val="Heading1"/>
        <w:numPr>
          <w:ilvl w:val="0"/>
          <w:numId w:val="0"/>
        </w:numPr>
        <w:rPr>
          <w:rFonts w:ascii="Gill Sans MT" w:hAnsi="Gill Sans MT"/>
          <w:color w:val="297DC3"/>
          <w:sz w:val="40"/>
          <w:szCs w:val="40"/>
        </w:rPr>
      </w:pPr>
      <w:r w:rsidRPr="00F142F8">
        <w:rPr>
          <w:rFonts w:ascii="Gill Sans MT" w:hAnsi="Gill Sans MT"/>
          <w:color w:val="297DC3"/>
          <w:sz w:val="40"/>
          <w:szCs w:val="40"/>
        </w:rPr>
        <w:t>MÅLRETTEDE TILBUD</w:t>
      </w:r>
    </w:p>
    <w:p w:rsidR="00D15CB3" w:rsidRPr="00F142F8" w:rsidRDefault="00D15CB3" w:rsidP="005D0597">
      <w:pPr>
        <w:pStyle w:val="BodyText"/>
        <w:spacing w:before="0" w:after="240" w:line="280" w:lineRule="atLeast"/>
        <w:ind w:left="0"/>
        <w:rPr>
          <w:rFonts w:ascii="Verdana" w:hAnsi="Verdana"/>
          <w:b/>
          <w:color w:val="EB641B"/>
          <w:sz w:val="22"/>
          <w:szCs w:val="22"/>
        </w:rPr>
      </w:pPr>
      <w:r>
        <w:rPr>
          <w:noProof/>
          <w:lang w:eastAsia="da-DK"/>
        </w:rPr>
        <w:pict>
          <v:shape id="_x0000_s1063" type="#_x0000_t202" style="position:absolute;margin-left:-166.05pt;margin-top:21.8pt;width:130.6pt;height:33.2pt;z-index:251664384" filled="f" stroked="f">
            <v:textbox style="mso-next-textbox:#_x0000_s1063;mso-fit-shape-to-text:t">
              <w:txbxContent>
                <w:p w:rsidR="00D15CB3" w:rsidRPr="004D3C22" w:rsidRDefault="00D15CB3" w:rsidP="00E1063E">
                  <w:pPr>
                    <w:pStyle w:val="BodyText"/>
                    <w:spacing w:before="0" w:after="240" w:line="280" w:lineRule="atLeast"/>
                    <w:ind w:left="-284" w:firstLine="284"/>
                    <w:rPr>
                      <w:rFonts w:ascii="Verdana" w:hAnsi="Verdana"/>
                      <w:b/>
                      <w:color w:val="297DC3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color w:val="297DC3"/>
                      <w:sz w:val="18"/>
                      <w:szCs w:val="18"/>
                    </w:rPr>
                    <w:t>Formål</w:t>
                  </w:r>
                </w:p>
              </w:txbxContent>
            </v:textbox>
            <w10:wrap type="square"/>
          </v:shape>
        </w:pict>
      </w:r>
    </w:p>
    <w:p w:rsidR="00D15CB3" w:rsidRPr="00F142F8" w:rsidRDefault="00D15CB3" w:rsidP="005D0597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tekst</w:t>
      </w:r>
      <w:r>
        <w:rPr>
          <w:rFonts w:ascii="Arial" w:hAnsi="Arial" w:cs="Arial"/>
          <w:sz w:val="22"/>
          <w:szCs w:val="22"/>
        </w:rPr>
        <w:t>,</w:t>
      </w:r>
      <w:r w:rsidRPr="00F142F8">
        <w:rPr>
          <w:rFonts w:ascii="Arial" w:hAnsi="Arial" w:cs="Arial"/>
          <w:sz w:val="22"/>
          <w:szCs w:val="22"/>
        </w:rPr>
        <w:t xml:space="preserve"> der begrunder, hvorfor målrettede tilbud er et centralt tema i mad- og måltidspolitikken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5D0597">
      <w:pPr>
        <w:pStyle w:val="BodyText"/>
        <w:spacing w:before="0" w:after="240" w:line="280" w:lineRule="atLeast"/>
        <w:ind w:left="0"/>
        <w:rPr>
          <w:rFonts w:ascii="Verdana" w:hAnsi="Verdana"/>
          <w:sz w:val="22"/>
          <w:szCs w:val="22"/>
        </w:rPr>
      </w:pPr>
    </w:p>
    <w:p w:rsidR="00D15CB3" w:rsidRPr="00F142F8" w:rsidRDefault="00D15CB3" w:rsidP="00FC1697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5E63E3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  <w:r>
        <w:rPr>
          <w:noProof/>
          <w:lang w:eastAsia="da-DK"/>
        </w:rPr>
        <w:pict>
          <v:shape id="_x0000_s1064" type="#_x0000_t202" style="position:absolute;margin-left:-166.65pt;margin-top:-3.15pt;width:130.6pt;height:33.2pt;z-index:251654144" filled="f" stroked="f">
            <v:textbox style="mso-next-textbox:#_x0000_s1064;mso-fit-shape-to-text:t">
              <w:txbxContent>
                <w:p w:rsidR="00D15CB3" w:rsidRPr="004D3C22" w:rsidRDefault="00D15CB3" w:rsidP="00CF224F">
                  <w:pPr>
                    <w:pStyle w:val="BodyText"/>
                    <w:spacing w:before="0" w:after="240" w:line="280" w:lineRule="atLeast"/>
                    <w:ind w:left="0"/>
                    <w:rPr>
                      <w:rFonts w:ascii="Verdana" w:hAnsi="Verdana"/>
                      <w:b/>
                      <w:color w:val="297DC3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color w:val="297DC3"/>
                      <w:sz w:val="18"/>
                      <w:szCs w:val="18"/>
                    </w:rPr>
                    <w:t>M</w:t>
                  </w:r>
                  <w:r w:rsidRPr="004D3C22">
                    <w:rPr>
                      <w:rFonts w:ascii="Verdana" w:hAnsi="Verdana"/>
                      <w:b/>
                      <w:color w:val="297DC3"/>
                      <w:sz w:val="18"/>
                      <w:szCs w:val="18"/>
                    </w:rPr>
                    <w:t xml:space="preserve">ål </w:t>
                  </w:r>
                </w:p>
              </w:txbxContent>
            </v:textbox>
            <w10:wrap type="square"/>
          </v:shape>
        </w:pict>
      </w:r>
      <w:r w:rsidRPr="00F142F8">
        <w:rPr>
          <w:rFonts w:ascii="Arial" w:hAnsi="Arial" w:cs="Arial"/>
          <w:sz w:val="22"/>
          <w:szCs w:val="22"/>
        </w:rPr>
        <w:t>Nedenstående mål er formuleret for indsatsen på området:</w:t>
      </w: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  <w:szCs w:val="22"/>
        </w:rPr>
      </w:pPr>
      <w:r>
        <w:rPr>
          <w:noProof/>
          <w:lang w:eastAsia="da-DK"/>
        </w:rPr>
        <w:pict>
          <v:shape id="_x0000_s1065" type="#_x0000_t202" style="position:absolute;margin-left:5.3pt;margin-top:3.2pt;width:299.4pt;height:200.15pt;z-index:251655168" fillcolor="#297dc3" stroked="f" strokecolor="#f2f2f2" strokeweight="3pt">
            <v:shadow type="perspective" color="#1c314d" opacity=".5" offset="1pt" offset2="-1pt"/>
            <v:textbox style="mso-next-textbox:#_x0000_s1065">
              <w:txbxContent>
                <w:p w:rsidR="00D15CB3" w:rsidRPr="00467D7B" w:rsidRDefault="00D15CB3" w:rsidP="00CF224F">
                  <w:pPr>
                    <w:pStyle w:val="BodyText"/>
                    <w:spacing w:before="240" w:after="240" w:line="280" w:lineRule="atLeast"/>
                    <w:ind w:left="142"/>
                    <w:rPr>
                      <w:rFonts w:ascii="Verdana" w:hAnsi="Verdana"/>
                      <w:b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b/>
                      <w:color w:val="FFFFFF"/>
                      <w:sz w:val="18"/>
                      <w:szCs w:val="18"/>
                    </w:rPr>
                    <w:t>MÅL FOR MÅLRETTEDE TILBUD</w:t>
                  </w: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målsætning …]</w:t>
                  </w: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målsætning …]</w:t>
                  </w: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målsætning …]</w:t>
                  </w: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687A24">
                  <w:pPr>
                    <w:pStyle w:val="BodyText"/>
                    <w:spacing w:before="0" w:after="0" w:line="360" w:lineRule="auto"/>
                    <w:ind w:left="142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målsætning …]</w:t>
                  </w:r>
                </w:p>
                <w:p w:rsidR="00D15CB3" w:rsidRPr="00467D7B" w:rsidRDefault="00D15CB3" w:rsidP="00CF224F">
                  <w:pPr>
                    <w:pStyle w:val="BodyText"/>
                    <w:spacing w:before="0" w:after="0" w:line="360" w:lineRule="auto"/>
                    <w:ind w:left="36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CF224F">
                  <w:pPr>
                    <w:pStyle w:val="BodyText"/>
                    <w:spacing w:before="0" w:after="240" w:line="240" w:lineRule="auto"/>
                    <w:ind w:left="360"/>
                    <w:rPr>
                      <w:rFonts w:ascii="Verdana" w:hAnsi="Verdana"/>
                      <w:i/>
                      <w:color w:val="FFFF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da-DK"/>
        </w:rPr>
        <w:pict>
          <v:rect id="_x0000_s1066" style="position:absolute;margin-left:10.55pt;margin-top:15.25pt;width:289.15pt;height:23.55pt;z-index:251656192" filled="f" strokecolor="white"/>
        </w:pict>
      </w: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CF224F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</w:rPr>
      </w:pPr>
    </w:p>
    <w:p w:rsidR="00D15CB3" w:rsidRPr="00F142F8" w:rsidRDefault="00D15CB3" w:rsidP="00F40CD1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  <w:r>
        <w:rPr>
          <w:noProof/>
          <w:lang w:eastAsia="da-DK"/>
        </w:rPr>
        <w:pict>
          <v:shape id="_x0000_s1067" type="#_x0000_t202" style="position:absolute;margin-left:-166.05pt;margin-top:22.1pt;width:132.85pt;height:33.2pt;z-index:251671552" filled="f" stroked="f">
            <v:textbox style="mso-next-textbox:#_x0000_s1067;mso-fit-shape-to-text:t">
              <w:txbxContent>
                <w:p w:rsidR="00D15CB3" w:rsidRPr="004D3C22" w:rsidRDefault="00D15CB3" w:rsidP="001E498B">
                  <w:pPr>
                    <w:pStyle w:val="BodyText"/>
                    <w:spacing w:before="0" w:after="240" w:line="280" w:lineRule="atLeast"/>
                    <w:ind w:left="0"/>
                    <w:rPr>
                      <w:rFonts w:ascii="Verdana" w:hAnsi="Verdana"/>
                      <w:b/>
                      <w:color w:val="297DC3"/>
                      <w:sz w:val="18"/>
                      <w:szCs w:val="18"/>
                    </w:rPr>
                  </w:pPr>
                  <w:r w:rsidRPr="004D3C22">
                    <w:rPr>
                      <w:rFonts w:ascii="Verdana" w:hAnsi="Verdana"/>
                      <w:b/>
                      <w:color w:val="297DC3"/>
                      <w:sz w:val="18"/>
                      <w:szCs w:val="18"/>
                    </w:rPr>
                    <w:t>Fokusområder</w:t>
                  </w:r>
                </w:p>
              </w:txbxContent>
            </v:textbox>
            <w10:wrap type="square"/>
          </v:shape>
        </w:pict>
      </w:r>
    </w:p>
    <w:p w:rsidR="00D15CB3" w:rsidRPr="00F142F8" w:rsidRDefault="00D15CB3" w:rsidP="00F40CD1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[X Kommune] har valgt at prioritere følgende områder i indsa</w:t>
      </w:r>
      <w:r w:rsidRPr="00F142F8">
        <w:rPr>
          <w:rFonts w:ascii="Arial" w:hAnsi="Arial" w:cs="Arial"/>
          <w:sz w:val="22"/>
          <w:szCs w:val="22"/>
        </w:rPr>
        <w:t>t</w:t>
      </w:r>
      <w:r w:rsidRPr="00F142F8">
        <w:rPr>
          <w:rFonts w:ascii="Arial" w:hAnsi="Arial" w:cs="Arial"/>
          <w:sz w:val="22"/>
          <w:szCs w:val="22"/>
        </w:rPr>
        <w:t>sen omkring målrettede tilbud:</w:t>
      </w: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color w:val="297DC3"/>
          <w:sz w:val="22"/>
          <w:szCs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b/>
          <w:color w:val="297DC3"/>
          <w:sz w:val="22"/>
          <w:szCs w:val="22"/>
        </w:rPr>
        <w:t>[…</w:t>
      </w:r>
      <w:r>
        <w:rPr>
          <w:rFonts w:ascii="Arial" w:hAnsi="Arial" w:cs="Arial"/>
          <w:b/>
          <w:color w:val="297DC3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297DC3"/>
          <w:sz w:val="22"/>
          <w:szCs w:val="22"/>
        </w:rPr>
        <w:t>Indsæt overskrift på fokusområde 1</w:t>
      </w:r>
      <w:r>
        <w:rPr>
          <w:rFonts w:ascii="Arial" w:hAnsi="Arial" w:cs="Arial"/>
          <w:b/>
          <w:color w:val="297DC3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297DC3"/>
          <w:sz w:val="22"/>
          <w:szCs w:val="22"/>
        </w:rPr>
        <w:t>…]</w:t>
      </w:r>
      <w:r w:rsidRPr="00F142F8">
        <w:rPr>
          <w:rFonts w:ascii="Arial" w:hAnsi="Arial" w:cs="Arial"/>
          <w:sz w:val="22"/>
          <w:szCs w:val="22"/>
        </w:rPr>
        <w:t xml:space="preserve"> </w:t>
      </w: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kort tekst</w:t>
      </w:r>
      <w:r>
        <w:rPr>
          <w:rFonts w:ascii="Arial" w:hAnsi="Arial" w:cs="Arial"/>
          <w:sz w:val="22"/>
          <w:szCs w:val="22"/>
        </w:rPr>
        <w:t>,</w:t>
      </w:r>
      <w:r w:rsidRPr="00F142F8">
        <w:rPr>
          <w:rFonts w:ascii="Arial" w:hAnsi="Arial" w:cs="Arial"/>
          <w:sz w:val="22"/>
          <w:szCs w:val="22"/>
        </w:rPr>
        <w:t xml:space="preserve"> der beskriver fokusområdet (fokusområder kan være ko</w:t>
      </w:r>
      <w:r w:rsidRPr="00F142F8">
        <w:rPr>
          <w:rFonts w:ascii="Arial" w:hAnsi="Arial" w:cs="Arial"/>
          <w:sz w:val="22"/>
          <w:szCs w:val="22"/>
        </w:rPr>
        <w:t>m</w:t>
      </w:r>
      <w:r w:rsidRPr="00F142F8">
        <w:rPr>
          <w:rFonts w:ascii="Arial" w:hAnsi="Arial" w:cs="Arial"/>
          <w:sz w:val="22"/>
          <w:szCs w:val="22"/>
        </w:rPr>
        <w:t>munens indsatsområder)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b/>
          <w:color w:val="336600"/>
          <w:sz w:val="22"/>
          <w:szCs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b/>
          <w:color w:val="297DC3"/>
          <w:sz w:val="22"/>
          <w:szCs w:val="22"/>
        </w:rPr>
        <w:t>[…</w:t>
      </w:r>
      <w:r>
        <w:rPr>
          <w:rFonts w:ascii="Arial" w:hAnsi="Arial" w:cs="Arial"/>
          <w:b/>
          <w:color w:val="297DC3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297DC3"/>
          <w:sz w:val="22"/>
          <w:szCs w:val="22"/>
        </w:rPr>
        <w:t xml:space="preserve">Indsæt </w:t>
      </w:r>
      <w:r>
        <w:rPr>
          <w:rFonts w:ascii="Arial" w:hAnsi="Arial" w:cs="Arial"/>
          <w:b/>
          <w:color w:val="297DC3"/>
          <w:sz w:val="22"/>
          <w:szCs w:val="22"/>
        </w:rPr>
        <w:t>overskrift på</w:t>
      </w:r>
      <w:r w:rsidRPr="00F142F8">
        <w:rPr>
          <w:rFonts w:ascii="Arial" w:hAnsi="Arial" w:cs="Arial"/>
          <w:b/>
          <w:color w:val="297DC3"/>
          <w:sz w:val="22"/>
          <w:szCs w:val="22"/>
        </w:rPr>
        <w:t xml:space="preserve"> fokusområde 2</w:t>
      </w:r>
      <w:r>
        <w:rPr>
          <w:rFonts w:ascii="Arial" w:hAnsi="Arial" w:cs="Arial"/>
          <w:b/>
          <w:color w:val="297DC3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297DC3"/>
          <w:sz w:val="22"/>
          <w:szCs w:val="22"/>
        </w:rPr>
        <w:t>…]</w:t>
      </w:r>
      <w:r w:rsidRPr="00F142F8">
        <w:rPr>
          <w:rFonts w:ascii="Arial" w:hAnsi="Arial" w:cs="Arial"/>
          <w:sz w:val="22"/>
          <w:szCs w:val="22"/>
        </w:rPr>
        <w:t xml:space="preserve"> </w:t>
      </w: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kort tekst</w:t>
      </w:r>
      <w:r>
        <w:rPr>
          <w:rFonts w:ascii="Arial" w:hAnsi="Arial" w:cs="Arial"/>
          <w:sz w:val="22"/>
          <w:szCs w:val="22"/>
        </w:rPr>
        <w:t>,</w:t>
      </w:r>
      <w:r w:rsidRPr="00F142F8">
        <w:rPr>
          <w:rFonts w:ascii="Arial" w:hAnsi="Arial" w:cs="Arial"/>
          <w:sz w:val="22"/>
          <w:szCs w:val="22"/>
        </w:rPr>
        <w:t xml:space="preserve"> der beskriver fokusområdet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b/>
          <w:color w:val="336600"/>
          <w:sz w:val="22"/>
          <w:szCs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color w:val="297DC3"/>
          <w:sz w:val="22"/>
          <w:szCs w:val="22"/>
        </w:rPr>
        <w:t>[…</w:t>
      </w:r>
      <w:r>
        <w:rPr>
          <w:rFonts w:ascii="Arial" w:hAnsi="Arial" w:cs="Arial"/>
          <w:color w:val="297DC3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297DC3"/>
          <w:sz w:val="22"/>
          <w:szCs w:val="22"/>
        </w:rPr>
        <w:t xml:space="preserve">Indsæt </w:t>
      </w:r>
      <w:r>
        <w:rPr>
          <w:rFonts w:ascii="Arial" w:hAnsi="Arial" w:cs="Arial"/>
          <w:b/>
          <w:color w:val="297DC3"/>
          <w:sz w:val="22"/>
          <w:szCs w:val="22"/>
        </w:rPr>
        <w:t xml:space="preserve">overskrift på fokusområde </w:t>
      </w:r>
      <w:r w:rsidRPr="00F142F8">
        <w:rPr>
          <w:rFonts w:ascii="Arial" w:hAnsi="Arial" w:cs="Arial"/>
          <w:b/>
          <w:color w:val="297DC3"/>
          <w:sz w:val="22"/>
          <w:szCs w:val="22"/>
        </w:rPr>
        <w:t>3 osv</w:t>
      </w:r>
      <w:r>
        <w:rPr>
          <w:rFonts w:ascii="Arial" w:hAnsi="Arial" w:cs="Arial"/>
          <w:b/>
          <w:color w:val="297DC3"/>
          <w:sz w:val="22"/>
          <w:szCs w:val="22"/>
        </w:rPr>
        <w:t xml:space="preserve">. </w:t>
      </w:r>
      <w:r w:rsidRPr="00F142F8">
        <w:rPr>
          <w:rFonts w:ascii="Arial" w:hAnsi="Arial" w:cs="Arial"/>
          <w:b/>
          <w:color w:val="297DC3"/>
          <w:sz w:val="22"/>
          <w:szCs w:val="22"/>
        </w:rPr>
        <w:t>…]</w:t>
      </w: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Verdana" w:hAnsi="Verdana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kort tekst</w:t>
      </w:r>
      <w:r>
        <w:rPr>
          <w:rFonts w:ascii="Arial" w:hAnsi="Arial" w:cs="Arial"/>
          <w:sz w:val="22"/>
          <w:szCs w:val="22"/>
        </w:rPr>
        <w:t>,</w:t>
      </w:r>
      <w:r w:rsidRPr="00F142F8">
        <w:rPr>
          <w:rFonts w:ascii="Arial" w:hAnsi="Arial" w:cs="Arial"/>
          <w:sz w:val="22"/>
          <w:szCs w:val="22"/>
        </w:rPr>
        <w:t xml:space="preserve"> der beskriver fokusområdet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>
        <w:rPr>
          <w:noProof/>
          <w:lang w:eastAsia="da-DK"/>
        </w:rPr>
        <w:pict>
          <v:shape id="_x0000_s1068" type="#_x0000_t202" style="position:absolute;margin-left:-159.1pt;margin-top:11.65pt;width:130.6pt;height:33.2pt;z-index:251668480" filled="f" stroked="f">
            <v:textbox style="mso-next-textbox:#_x0000_s1068;mso-fit-shape-to-text:t">
              <w:txbxContent>
                <w:p w:rsidR="00D15CB3" w:rsidRPr="00DD4363" w:rsidRDefault="00D15CB3" w:rsidP="00F74592">
                  <w:pPr>
                    <w:pStyle w:val="BodyText"/>
                    <w:spacing w:before="0" w:after="240" w:line="280" w:lineRule="atLeast"/>
                    <w:ind w:left="0"/>
                    <w:rPr>
                      <w:rFonts w:ascii="Verdana" w:hAnsi="Verdana"/>
                      <w:b/>
                      <w:color w:val="297DC3"/>
                      <w:sz w:val="18"/>
                      <w:szCs w:val="18"/>
                    </w:rPr>
                  </w:pPr>
                  <w:r w:rsidRPr="00DD4363">
                    <w:rPr>
                      <w:rFonts w:ascii="Verdana" w:hAnsi="Verdana"/>
                      <w:b/>
                      <w:color w:val="297DC3"/>
                      <w:sz w:val="18"/>
                      <w:szCs w:val="18"/>
                    </w:rPr>
                    <w:t xml:space="preserve">Succeskriterier </w:t>
                  </w:r>
                </w:p>
              </w:txbxContent>
            </v:textbox>
            <w10:wrap type="square"/>
          </v:shape>
        </w:pict>
      </w:r>
    </w:p>
    <w:p w:rsidR="00D15CB3" w:rsidRPr="00F142F8" w:rsidRDefault="00D15CB3" w:rsidP="007945FF">
      <w:pPr>
        <w:pStyle w:val="BodyText"/>
        <w:spacing w:before="0" w:after="240" w:line="240" w:lineRule="auto"/>
        <w:ind w:left="0"/>
        <w:rPr>
          <w:rFonts w:ascii="Times New Roman" w:hAnsi="Times New Roman"/>
          <w:b/>
          <w:bCs/>
          <w:color w:val="EB641B"/>
          <w:sz w:val="40"/>
          <w:szCs w:val="40"/>
        </w:rPr>
      </w:pPr>
      <w:r w:rsidRPr="00F142F8">
        <w:rPr>
          <w:rFonts w:ascii="Arial" w:hAnsi="Arial" w:cs="Arial"/>
          <w:sz w:val="22"/>
          <w:szCs w:val="22"/>
        </w:rPr>
        <w:t>Følgende succeskriterier er udtryk for, hvad [X Kommune] fo</w:t>
      </w:r>
      <w:r w:rsidRPr="00F142F8">
        <w:rPr>
          <w:rFonts w:ascii="Arial" w:hAnsi="Arial" w:cs="Arial"/>
          <w:sz w:val="22"/>
          <w:szCs w:val="22"/>
        </w:rPr>
        <w:t>r</w:t>
      </w:r>
      <w:r w:rsidRPr="00F142F8">
        <w:rPr>
          <w:rFonts w:ascii="Arial" w:hAnsi="Arial" w:cs="Arial"/>
          <w:sz w:val="22"/>
          <w:szCs w:val="22"/>
        </w:rPr>
        <w:t>venter, der skal komme ud af indsatsen på dette område:</w:t>
      </w:r>
    </w:p>
    <w:p w:rsidR="00D15CB3" w:rsidRPr="00F142F8" w:rsidRDefault="00D15CB3" w:rsidP="00112D56">
      <w:pPr>
        <w:pStyle w:val="BodyText"/>
        <w:numPr>
          <w:ilvl w:val="0"/>
          <w:numId w:val="32"/>
        </w:numPr>
        <w:spacing w:before="0" w:after="240" w:line="280" w:lineRule="atLeast"/>
        <w:ind w:left="284" w:hanging="284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succeskriterium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112D56">
      <w:pPr>
        <w:pStyle w:val="BodyText"/>
        <w:numPr>
          <w:ilvl w:val="0"/>
          <w:numId w:val="32"/>
        </w:numPr>
        <w:spacing w:before="0" w:after="240" w:line="280" w:lineRule="atLeast"/>
        <w:ind w:left="284" w:hanging="284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succeskriterium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112D56">
      <w:pPr>
        <w:pStyle w:val="BodyText"/>
        <w:numPr>
          <w:ilvl w:val="0"/>
          <w:numId w:val="32"/>
        </w:numPr>
        <w:spacing w:before="0" w:after="240" w:line="280" w:lineRule="atLeast"/>
        <w:ind w:left="284" w:hanging="284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succeskriterium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112D56">
      <w:pPr>
        <w:pStyle w:val="BodyText"/>
        <w:numPr>
          <w:ilvl w:val="0"/>
          <w:numId w:val="32"/>
        </w:numPr>
        <w:spacing w:before="0" w:after="240" w:line="280" w:lineRule="atLeast"/>
        <w:ind w:left="284" w:hanging="284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succeskriterium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7945FF">
      <w:pPr>
        <w:pStyle w:val="BodyText"/>
        <w:spacing w:before="0" w:after="240" w:line="240" w:lineRule="auto"/>
        <w:ind w:left="0"/>
        <w:rPr>
          <w:rFonts w:ascii="Gill Sans MT" w:hAnsi="Gill Sans MT"/>
          <w:color w:val="2DA2BF"/>
          <w:sz w:val="22"/>
          <w:szCs w:val="22"/>
        </w:rPr>
      </w:pPr>
    </w:p>
    <w:p w:rsidR="00D15CB3" w:rsidRPr="00F142F8" w:rsidRDefault="00D15CB3" w:rsidP="007945FF">
      <w:pPr>
        <w:pStyle w:val="BodyText"/>
        <w:spacing w:before="0" w:after="240" w:line="240" w:lineRule="auto"/>
        <w:ind w:left="0"/>
        <w:rPr>
          <w:rFonts w:ascii="Gill Sans MT" w:hAnsi="Gill Sans MT"/>
          <w:color w:val="2DA2BF"/>
          <w:sz w:val="22"/>
          <w:szCs w:val="22"/>
        </w:rPr>
      </w:pPr>
    </w:p>
    <w:p w:rsidR="00D15CB3" w:rsidRPr="00F142F8" w:rsidRDefault="00D15CB3" w:rsidP="007945FF">
      <w:pPr>
        <w:pStyle w:val="BodyText"/>
        <w:spacing w:before="0" w:after="240" w:line="240" w:lineRule="auto"/>
        <w:ind w:left="0"/>
        <w:rPr>
          <w:rFonts w:ascii="Gill Sans MT" w:hAnsi="Gill Sans MT"/>
          <w:color w:val="2DA2BF"/>
          <w:sz w:val="22"/>
          <w:szCs w:val="22"/>
        </w:rPr>
      </w:pPr>
    </w:p>
    <w:p w:rsidR="00D15CB3" w:rsidRPr="00F142F8" w:rsidRDefault="00D15CB3" w:rsidP="005D0597">
      <w:pPr>
        <w:pStyle w:val="Heading1"/>
        <w:numPr>
          <w:ilvl w:val="0"/>
          <w:numId w:val="0"/>
        </w:numPr>
        <w:rPr>
          <w:rFonts w:ascii="Gill Sans MT" w:hAnsi="Gill Sans MT"/>
          <w:color w:val="FF6600"/>
          <w:sz w:val="40"/>
          <w:szCs w:val="40"/>
        </w:rPr>
      </w:pPr>
      <w:r w:rsidRPr="00F142F8">
        <w:rPr>
          <w:rFonts w:ascii="Gill Sans MT" w:hAnsi="Gill Sans MT"/>
          <w:color w:val="FF6600"/>
          <w:sz w:val="40"/>
          <w:szCs w:val="40"/>
        </w:rPr>
        <w:t>INDFLYDELSE OG INVOLVERING</w:t>
      </w:r>
    </w:p>
    <w:p w:rsidR="00D15CB3" w:rsidRPr="00F142F8" w:rsidRDefault="00D15CB3" w:rsidP="005D0597">
      <w:pPr>
        <w:pStyle w:val="BodyText"/>
        <w:spacing w:before="0" w:after="240" w:line="280" w:lineRule="atLeast"/>
        <w:ind w:left="0"/>
        <w:rPr>
          <w:rFonts w:ascii="Verdana" w:hAnsi="Verdana"/>
          <w:b/>
          <w:color w:val="2DA2BF"/>
          <w:sz w:val="18"/>
          <w:szCs w:val="18"/>
        </w:rPr>
      </w:pPr>
      <w:r>
        <w:rPr>
          <w:noProof/>
          <w:lang w:eastAsia="da-DK"/>
        </w:rPr>
        <w:pict>
          <v:shape id="_x0000_s1069" type="#_x0000_t202" style="position:absolute;margin-left:-167.75pt;margin-top:18.3pt;width:130.6pt;height:33.2pt;z-index:251665408" filled="f" stroked="f">
            <v:textbox style="mso-next-textbox:#_x0000_s1069;mso-fit-shape-to-text:t">
              <w:txbxContent>
                <w:p w:rsidR="00D15CB3" w:rsidRPr="00DD4363" w:rsidRDefault="00D15CB3" w:rsidP="005C4E6B">
                  <w:pPr>
                    <w:pStyle w:val="BodyText"/>
                    <w:spacing w:before="0" w:after="240" w:line="280" w:lineRule="atLeast"/>
                    <w:ind w:left="0"/>
                    <w:rPr>
                      <w:rFonts w:ascii="Verdana" w:hAnsi="Verdana"/>
                      <w:b/>
                      <w:color w:val="FF660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color w:val="FF6600"/>
                      <w:sz w:val="18"/>
                      <w:szCs w:val="18"/>
                    </w:rPr>
                    <w:t>Formål</w:t>
                  </w:r>
                </w:p>
              </w:txbxContent>
            </v:textbox>
            <w10:wrap type="square"/>
          </v:shape>
        </w:pict>
      </w:r>
    </w:p>
    <w:p w:rsidR="00D15CB3" w:rsidRPr="00F142F8" w:rsidRDefault="00D15CB3" w:rsidP="005D0597">
      <w:pPr>
        <w:pStyle w:val="BodyText"/>
        <w:spacing w:before="0" w:after="24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tekst</w:t>
      </w:r>
      <w:r>
        <w:rPr>
          <w:rFonts w:ascii="Arial" w:hAnsi="Arial" w:cs="Arial"/>
          <w:sz w:val="22"/>
          <w:szCs w:val="22"/>
        </w:rPr>
        <w:t>,</w:t>
      </w:r>
      <w:r w:rsidRPr="00F142F8">
        <w:rPr>
          <w:rFonts w:ascii="Arial" w:hAnsi="Arial" w:cs="Arial"/>
          <w:sz w:val="22"/>
          <w:szCs w:val="22"/>
        </w:rPr>
        <w:t xml:space="preserve"> der begrunder</w:t>
      </w:r>
      <w:r>
        <w:rPr>
          <w:rFonts w:ascii="Arial" w:hAnsi="Arial" w:cs="Arial"/>
          <w:sz w:val="22"/>
          <w:szCs w:val="22"/>
        </w:rPr>
        <w:t>,</w:t>
      </w:r>
      <w:r w:rsidRPr="00F142F8">
        <w:rPr>
          <w:rFonts w:ascii="Arial" w:hAnsi="Arial" w:cs="Arial"/>
          <w:sz w:val="22"/>
          <w:szCs w:val="22"/>
        </w:rPr>
        <w:t xml:space="preserve"> hvorfor</w:t>
      </w:r>
      <w:r>
        <w:rPr>
          <w:rFonts w:ascii="Arial" w:hAnsi="Arial" w:cs="Arial"/>
          <w:sz w:val="22"/>
          <w:szCs w:val="22"/>
        </w:rPr>
        <w:t xml:space="preserve"> i</w:t>
      </w:r>
      <w:r w:rsidRPr="00F142F8">
        <w:rPr>
          <w:rFonts w:ascii="Arial" w:hAnsi="Arial" w:cs="Arial"/>
          <w:sz w:val="22"/>
          <w:szCs w:val="22"/>
        </w:rPr>
        <w:t>ndflydelse og involv</w:t>
      </w:r>
      <w:r w:rsidRPr="00F142F8">
        <w:rPr>
          <w:rFonts w:ascii="Arial" w:hAnsi="Arial" w:cs="Arial"/>
          <w:sz w:val="22"/>
          <w:szCs w:val="22"/>
        </w:rPr>
        <w:t>e</w:t>
      </w:r>
      <w:r w:rsidRPr="00F142F8">
        <w:rPr>
          <w:rFonts w:ascii="Arial" w:hAnsi="Arial" w:cs="Arial"/>
          <w:sz w:val="22"/>
          <w:szCs w:val="22"/>
        </w:rPr>
        <w:t>ring</w:t>
      </w:r>
      <w:r>
        <w:rPr>
          <w:rFonts w:ascii="Arial" w:hAnsi="Arial" w:cs="Arial"/>
          <w:sz w:val="22"/>
          <w:szCs w:val="22"/>
        </w:rPr>
        <w:t xml:space="preserve"> er</w:t>
      </w:r>
      <w:r w:rsidRPr="00F142F8">
        <w:rPr>
          <w:rFonts w:ascii="Arial" w:hAnsi="Arial" w:cs="Arial"/>
          <w:sz w:val="22"/>
          <w:szCs w:val="22"/>
        </w:rPr>
        <w:t xml:space="preserve"> et centralt tema i mad- og måltidspolitikken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7945FF">
      <w:pPr>
        <w:pStyle w:val="BodyText"/>
        <w:spacing w:before="0" w:after="240" w:line="280" w:lineRule="atLeast"/>
        <w:ind w:left="0"/>
        <w:rPr>
          <w:rFonts w:ascii="Arial" w:hAnsi="Arial" w:cs="Arial"/>
          <w:color w:val="FF6600"/>
          <w:sz w:val="22"/>
          <w:szCs w:val="22"/>
        </w:rPr>
      </w:pPr>
    </w:p>
    <w:p w:rsidR="00D15CB3" w:rsidRPr="00F142F8" w:rsidRDefault="00D15CB3" w:rsidP="00FE72A7">
      <w:pPr>
        <w:pStyle w:val="BodyText"/>
        <w:spacing w:before="0" w:after="0" w:line="280" w:lineRule="atLeast"/>
        <w:ind w:left="720"/>
        <w:rPr>
          <w:rFonts w:ascii="Arial" w:hAnsi="Arial" w:cs="Arial"/>
          <w:sz w:val="22"/>
          <w:szCs w:val="22"/>
        </w:rPr>
      </w:pPr>
    </w:p>
    <w:p w:rsidR="00D15CB3" w:rsidRPr="00F142F8" w:rsidRDefault="00D15CB3">
      <w:pPr>
        <w:spacing w:before="0" w:line="240" w:lineRule="auto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5E63E3">
      <w:pPr>
        <w:pStyle w:val="BodyText"/>
        <w:spacing w:before="0" w:after="240" w:line="280" w:lineRule="atLeast"/>
        <w:ind w:left="142"/>
        <w:jc w:val="both"/>
        <w:rPr>
          <w:rFonts w:ascii="Arial" w:hAnsi="Arial" w:cs="Arial"/>
          <w:sz w:val="22"/>
          <w:szCs w:val="22"/>
        </w:rPr>
      </w:pPr>
      <w:r>
        <w:rPr>
          <w:noProof/>
          <w:lang w:eastAsia="da-DK"/>
        </w:rPr>
        <w:pict>
          <v:shape id="_x0000_s1070" type="#_x0000_t202" style="position:absolute;left:0;text-align:left;margin-left:-166.65pt;margin-top:.85pt;width:130.6pt;height:33.2pt;z-index:251657216" filled="f" stroked="f">
            <v:textbox style="mso-next-textbox:#_x0000_s1070;mso-fit-shape-to-text:t">
              <w:txbxContent>
                <w:p w:rsidR="00D15CB3" w:rsidRPr="00DD4363" w:rsidRDefault="00D15CB3" w:rsidP="003D3101">
                  <w:pPr>
                    <w:pStyle w:val="BodyText"/>
                    <w:spacing w:before="0" w:after="240" w:line="280" w:lineRule="atLeast"/>
                    <w:ind w:left="0"/>
                    <w:rPr>
                      <w:rFonts w:ascii="Verdana" w:hAnsi="Verdana"/>
                      <w:b/>
                      <w:color w:val="FF660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color w:val="FF6600"/>
                      <w:sz w:val="18"/>
                      <w:szCs w:val="18"/>
                    </w:rPr>
                    <w:t>M</w:t>
                  </w:r>
                  <w:r w:rsidRPr="00DD4363">
                    <w:rPr>
                      <w:rFonts w:ascii="Verdana" w:hAnsi="Verdana"/>
                      <w:b/>
                      <w:color w:val="FF6600"/>
                      <w:sz w:val="18"/>
                      <w:szCs w:val="18"/>
                    </w:rPr>
                    <w:t xml:space="preserve">ål </w:t>
                  </w:r>
                </w:p>
              </w:txbxContent>
            </v:textbox>
            <w10:wrap type="square"/>
          </v:shape>
        </w:pict>
      </w:r>
      <w:r w:rsidRPr="00F142F8">
        <w:rPr>
          <w:rFonts w:ascii="Arial" w:hAnsi="Arial" w:cs="Arial"/>
          <w:sz w:val="22"/>
          <w:szCs w:val="22"/>
        </w:rPr>
        <w:t>Nedenstående mål er formuleret for indsatsen på området:</w:t>
      </w:r>
    </w:p>
    <w:p w:rsidR="00D15CB3" w:rsidRPr="00F142F8" w:rsidRDefault="00D15CB3" w:rsidP="00437336">
      <w:pPr>
        <w:pStyle w:val="BodyText"/>
        <w:numPr>
          <w:ilvl w:val="0"/>
          <w:numId w:val="31"/>
        </w:numPr>
        <w:spacing w:before="0" w:after="240" w:line="280" w:lineRule="atLeast"/>
        <w:rPr>
          <w:rFonts w:ascii="Times New Roman" w:hAnsi="Times New Roman"/>
          <w:sz w:val="22"/>
          <w:szCs w:val="22"/>
        </w:rPr>
      </w:pPr>
      <w:r>
        <w:rPr>
          <w:noProof/>
          <w:lang w:eastAsia="da-DK"/>
        </w:rPr>
        <w:pict>
          <v:shape id="_x0000_s1071" type="#_x0000_t202" style="position:absolute;left:0;text-align:left;margin-left:5.3pt;margin-top:3.2pt;width:299.4pt;height:199.25pt;z-index:251658240" fillcolor="#f60" stroked="f" strokecolor="#f2f2f2" strokeweight="3pt">
            <v:shadow type="perspective" color="#77300a" opacity=".5" offset="1pt" offset2="-1pt"/>
            <v:textbox style="mso-next-textbox:#_x0000_s1071">
              <w:txbxContent>
                <w:p w:rsidR="00D15CB3" w:rsidRPr="00467D7B" w:rsidRDefault="00D15CB3" w:rsidP="003D3101">
                  <w:pPr>
                    <w:pStyle w:val="BodyText"/>
                    <w:spacing w:before="240" w:after="240" w:line="280" w:lineRule="atLeast"/>
                    <w:ind w:left="142"/>
                    <w:rPr>
                      <w:rFonts w:ascii="Verdana" w:hAnsi="Verdana"/>
                      <w:b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b/>
                      <w:color w:val="FFFFFF"/>
                      <w:sz w:val="18"/>
                      <w:szCs w:val="18"/>
                    </w:rPr>
                    <w:t>MÅL FOR INDFLYDELSE OG INVOLVERING</w:t>
                  </w:r>
                </w:p>
                <w:p w:rsidR="00D15CB3" w:rsidRPr="00467D7B" w:rsidRDefault="00D15CB3" w:rsidP="00510169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510169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målsætning …]</w:t>
                  </w:r>
                </w:p>
                <w:p w:rsidR="00D15CB3" w:rsidRPr="00467D7B" w:rsidRDefault="00D15CB3" w:rsidP="00510169">
                  <w:pPr>
                    <w:pStyle w:val="BodyText"/>
                    <w:spacing w:before="0" w:after="0" w:line="360" w:lineRule="auto"/>
                    <w:ind w:left="36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510169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målsætning …]</w:t>
                  </w:r>
                </w:p>
                <w:p w:rsidR="00D15CB3" w:rsidRPr="00467D7B" w:rsidRDefault="00D15CB3" w:rsidP="00510169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510169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målsætning …]</w:t>
                  </w:r>
                </w:p>
                <w:p w:rsidR="00D15CB3" w:rsidRPr="00467D7B" w:rsidRDefault="00D15CB3" w:rsidP="00510169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  <w:p w:rsidR="00D15CB3" w:rsidRPr="00467D7B" w:rsidRDefault="00D15CB3" w:rsidP="00510169">
                  <w:pPr>
                    <w:pStyle w:val="BodyText"/>
                    <w:spacing w:before="0" w:after="0" w:line="360" w:lineRule="auto"/>
                    <w:ind w:left="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  <w:r w:rsidRPr="00467D7B">
                    <w:rPr>
                      <w:rFonts w:ascii="Verdana" w:hAnsi="Verdana"/>
                      <w:color w:val="FFFFFF"/>
                      <w:sz w:val="18"/>
                      <w:szCs w:val="18"/>
                    </w:rPr>
                    <w:t>[… Indsæt målsætning …]</w:t>
                  </w:r>
                </w:p>
                <w:p w:rsidR="00D15CB3" w:rsidRPr="00467D7B" w:rsidRDefault="00D15CB3" w:rsidP="003D3101">
                  <w:pPr>
                    <w:pStyle w:val="BodyText"/>
                    <w:spacing w:before="0" w:after="0" w:line="360" w:lineRule="auto"/>
                    <w:ind w:left="360"/>
                    <w:rPr>
                      <w:rFonts w:ascii="Verdana" w:hAnsi="Verdana"/>
                      <w:color w:val="FFFFFF"/>
                    </w:rPr>
                  </w:pPr>
                </w:p>
                <w:p w:rsidR="00D15CB3" w:rsidRPr="00467D7B" w:rsidRDefault="00D15CB3" w:rsidP="003D3101">
                  <w:pPr>
                    <w:pStyle w:val="BodyText"/>
                    <w:spacing w:before="0" w:after="240" w:line="240" w:lineRule="auto"/>
                    <w:ind w:left="360"/>
                    <w:rPr>
                      <w:rFonts w:ascii="Verdana" w:hAnsi="Verdana"/>
                      <w:i/>
                      <w:color w:val="FFFFFF"/>
                      <w:sz w:val="22"/>
                    </w:rPr>
                  </w:pPr>
                </w:p>
              </w:txbxContent>
            </v:textbox>
          </v:shape>
        </w:pict>
      </w:r>
      <w:r>
        <w:rPr>
          <w:noProof/>
          <w:lang w:eastAsia="da-DK"/>
        </w:rPr>
        <w:pict>
          <v:rect id="_x0000_s1072" style="position:absolute;left:0;text-align:left;margin-left:10.55pt;margin-top:16.1pt;width:289.15pt;height:23.55pt;z-index:251659264" filled="f" strokecolor="white"/>
        </w:pict>
      </w:r>
    </w:p>
    <w:p w:rsidR="00D15CB3" w:rsidRPr="00F142F8" w:rsidRDefault="00D15CB3" w:rsidP="00437336">
      <w:pPr>
        <w:pStyle w:val="BodyText"/>
        <w:numPr>
          <w:ilvl w:val="0"/>
          <w:numId w:val="31"/>
        </w:numPr>
        <w:spacing w:before="0" w:after="240" w:line="280" w:lineRule="atLeast"/>
        <w:rPr>
          <w:rFonts w:ascii="Times New Roman" w:hAnsi="Times New Roman"/>
          <w:sz w:val="22"/>
        </w:rPr>
      </w:pPr>
    </w:p>
    <w:p w:rsidR="00D15CB3" w:rsidRPr="00F142F8" w:rsidRDefault="00D15CB3" w:rsidP="00437336">
      <w:pPr>
        <w:pStyle w:val="BodyText"/>
        <w:numPr>
          <w:ilvl w:val="0"/>
          <w:numId w:val="31"/>
        </w:numPr>
        <w:spacing w:before="0" w:after="240" w:line="280" w:lineRule="atLeast"/>
        <w:rPr>
          <w:rFonts w:ascii="Times New Roman" w:hAnsi="Times New Roman"/>
          <w:sz w:val="22"/>
        </w:rPr>
      </w:pPr>
    </w:p>
    <w:p w:rsidR="00D15CB3" w:rsidRPr="00F142F8" w:rsidRDefault="00D15CB3" w:rsidP="00437336">
      <w:pPr>
        <w:pStyle w:val="BodyText"/>
        <w:numPr>
          <w:ilvl w:val="0"/>
          <w:numId w:val="31"/>
        </w:numPr>
        <w:spacing w:before="0" w:after="240" w:line="280" w:lineRule="atLeast"/>
        <w:rPr>
          <w:rFonts w:ascii="Times New Roman" w:hAnsi="Times New Roman"/>
          <w:sz w:val="22"/>
        </w:rPr>
      </w:pPr>
    </w:p>
    <w:p w:rsidR="00D15CB3" w:rsidRPr="00F142F8" w:rsidRDefault="00D15CB3" w:rsidP="00437336">
      <w:pPr>
        <w:pStyle w:val="BodyText"/>
        <w:numPr>
          <w:ilvl w:val="0"/>
          <w:numId w:val="31"/>
        </w:numPr>
        <w:spacing w:before="0" w:after="240" w:line="280" w:lineRule="atLeast"/>
        <w:rPr>
          <w:rFonts w:ascii="Times New Roman" w:hAnsi="Times New Roman"/>
          <w:sz w:val="22"/>
        </w:rPr>
      </w:pPr>
    </w:p>
    <w:p w:rsidR="00D15CB3" w:rsidRPr="00F142F8" w:rsidRDefault="00D15CB3" w:rsidP="00437336">
      <w:pPr>
        <w:pStyle w:val="BodyText"/>
        <w:numPr>
          <w:ilvl w:val="0"/>
          <w:numId w:val="31"/>
        </w:numPr>
        <w:spacing w:before="0" w:after="240" w:line="280" w:lineRule="atLeast"/>
        <w:rPr>
          <w:rFonts w:ascii="Times New Roman" w:hAnsi="Times New Roman"/>
          <w:sz w:val="22"/>
        </w:rPr>
      </w:pPr>
    </w:p>
    <w:p w:rsidR="00D15CB3" w:rsidRPr="00F142F8" w:rsidRDefault="00D15CB3" w:rsidP="00437336">
      <w:pPr>
        <w:pStyle w:val="BodyText"/>
        <w:numPr>
          <w:ilvl w:val="0"/>
          <w:numId w:val="31"/>
        </w:numPr>
        <w:spacing w:before="0" w:after="240" w:line="280" w:lineRule="atLeast"/>
        <w:rPr>
          <w:rFonts w:ascii="Times New Roman" w:hAnsi="Times New Roman"/>
          <w:sz w:val="22"/>
        </w:rPr>
      </w:pPr>
    </w:p>
    <w:p w:rsidR="00D15CB3" w:rsidRPr="00F142F8" w:rsidRDefault="00D15CB3" w:rsidP="00437336">
      <w:pPr>
        <w:pStyle w:val="BodyText"/>
        <w:numPr>
          <w:ilvl w:val="0"/>
          <w:numId w:val="31"/>
        </w:numPr>
        <w:spacing w:before="0" w:after="240" w:line="280" w:lineRule="atLeast"/>
        <w:rPr>
          <w:rFonts w:ascii="Times New Roman" w:hAnsi="Times New Roman"/>
          <w:sz w:val="22"/>
        </w:rPr>
      </w:pPr>
    </w:p>
    <w:p w:rsidR="00D15CB3" w:rsidRPr="00F142F8" w:rsidRDefault="00D15CB3" w:rsidP="00DD4363">
      <w:pPr>
        <w:pStyle w:val="BodyText"/>
        <w:spacing w:before="0" w:after="240" w:line="280" w:lineRule="atLeast"/>
        <w:ind w:left="360"/>
        <w:rPr>
          <w:rFonts w:ascii="Verdana" w:hAnsi="Verdana"/>
          <w:sz w:val="18"/>
          <w:szCs w:val="18"/>
        </w:rPr>
      </w:pPr>
      <w:r>
        <w:rPr>
          <w:noProof/>
          <w:lang w:eastAsia="da-DK"/>
        </w:rPr>
        <w:pict>
          <v:shape id="_x0000_s1073" type="#_x0000_t202" style="position:absolute;left:0;text-align:left;margin-left:-166.65pt;margin-top:22.95pt;width:132.85pt;height:33.2pt;z-index:251672576" filled="f" stroked="f">
            <v:textbox style="mso-next-textbox:#_x0000_s1073;mso-fit-shape-to-text:t">
              <w:txbxContent>
                <w:p w:rsidR="00D15CB3" w:rsidRPr="00DD4363" w:rsidRDefault="00D15CB3" w:rsidP="007945FF">
                  <w:pPr>
                    <w:pStyle w:val="BodyText"/>
                    <w:spacing w:before="0" w:after="240" w:line="280" w:lineRule="atLeast"/>
                    <w:ind w:left="0"/>
                    <w:rPr>
                      <w:rFonts w:ascii="Verdana" w:hAnsi="Verdana"/>
                      <w:b/>
                      <w:color w:val="FF6600"/>
                      <w:sz w:val="18"/>
                      <w:szCs w:val="18"/>
                    </w:rPr>
                  </w:pPr>
                  <w:r w:rsidRPr="00DD4363">
                    <w:rPr>
                      <w:rFonts w:ascii="Verdana" w:hAnsi="Verdana"/>
                      <w:b/>
                      <w:color w:val="FF6600"/>
                      <w:sz w:val="18"/>
                      <w:szCs w:val="18"/>
                    </w:rPr>
                    <w:t>Fokusområder</w:t>
                  </w:r>
                </w:p>
              </w:txbxContent>
            </v:textbox>
            <w10:wrap type="square"/>
          </v:shape>
        </w:pict>
      </w: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[X Kommune] har valgt at prioritere følgende områder i indsa</w:t>
      </w:r>
      <w:r w:rsidRPr="00F142F8">
        <w:rPr>
          <w:rFonts w:ascii="Arial" w:hAnsi="Arial" w:cs="Arial"/>
          <w:sz w:val="22"/>
          <w:szCs w:val="22"/>
        </w:rPr>
        <w:t>t</w:t>
      </w:r>
      <w:r w:rsidRPr="00F142F8">
        <w:rPr>
          <w:rFonts w:ascii="Arial" w:hAnsi="Arial" w:cs="Arial"/>
          <w:sz w:val="22"/>
          <w:szCs w:val="22"/>
        </w:rPr>
        <w:t>sen omkring indflydelse og involvering:</w:t>
      </w: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color w:val="FF6600"/>
          <w:sz w:val="22"/>
          <w:szCs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b/>
          <w:color w:val="FF6600"/>
          <w:sz w:val="22"/>
          <w:szCs w:val="22"/>
        </w:rPr>
        <w:t>[…</w:t>
      </w:r>
      <w:r>
        <w:rPr>
          <w:rFonts w:ascii="Arial" w:hAnsi="Arial" w:cs="Arial"/>
          <w:b/>
          <w:color w:val="FF6600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FF6600"/>
          <w:sz w:val="22"/>
          <w:szCs w:val="22"/>
        </w:rPr>
        <w:t>Indsæt overskrift på fokusområde 1</w:t>
      </w:r>
      <w:r>
        <w:rPr>
          <w:rFonts w:ascii="Arial" w:hAnsi="Arial" w:cs="Arial"/>
          <w:b/>
          <w:color w:val="FF6600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FF6600"/>
          <w:sz w:val="22"/>
          <w:szCs w:val="22"/>
        </w:rPr>
        <w:t>…]</w:t>
      </w: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kort tekst</w:t>
      </w:r>
      <w:r>
        <w:rPr>
          <w:rFonts w:ascii="Arial" w:hAnsi="Arial" w:cs="Arial"/>
          <w:sz w:val="22"/>
          <w:szCs w:val="22"/>
        </w:rPr>
        <w:t>,</w:t>
      </w:r>
      <w:r w:rsidRPr="00F142F8">
        <w:rPr>
          <w:rFonts w:ascii="Arial" w:hAnsi="Arial" w:cs="Arial"/>
          <w:sz w:val="22"/>
          <w:szCs w:val="22"/>
        </w:rPr>
        <w:t xml:space="preserve"> der beskriver fokusområdet (fokusområder kan være ko</w:t>
      </w:r>
      <w:r w:rsidRPr="00F142F8">
        <w:rPr>
          <w:rFonts w:ascii="Arial" w:hAnsi="Arial" w:cs="Arial"/>
          <w:sz w:val="22"/>
          <w:szCs w:val="22"/>
        </w:rPr>
        <w:t>m</w:t>
      </w:r>
      <w:r w:rsidRPr="00F142F8">
        <w:rPr>
          <w:rFonts w:ascii="Arial" w:hAnsi="Arial" w:cs="Arial"/>
          <w:sz w:val="22"/>
          <w:szCs w:val="22"/>
        </w:rPr>
        <w:t>munens indsatsområder)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b/>
          <w:color w:val="FF6600"/>
          <w:sz w:val="22"/>
          <w:szCs w:val="22"/>
        </w:rPr>
        <w:t>[…</w:t>
      </w:r>
      <w:r>
        <w:rPr>
          <w:rFonts w:ascii="Arial" w:hAnsi="Arial" w:cs="Arial"/>
          <w:b/>
          <w:color w:val="FF6600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FF6600"/>
          <w:sz w:val="22"/>
          <w:szCs w:val="22"/>
        </w:rPr>
        <w:t>Indsæt overskrift på fokusområde 2</w:t>
      </w:r>
      <w:r>
        <w:rPr>
          <w:rFonts w:ascii="Arial" w:hAnsi="Arial" w:cs="Arial"/>
          <w:b/>
          <w:color w:val="FF6600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FF6600"/>
          <w:sz w:val="22"/>
          <w:szCs w:val="22"/>
        </w:rPr>
        <w:t>…]</w:t>
      </w: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kort tekst</w:t>
      </w:r>
      <w:r>
        <w:rPr>
          <w:rFonts w:ascii="Arial" w:hAnsi="Arial" w:cs="Arial"/>
          <w:sz w:val="22"/>
          <w:szCs w:val="22"/>
        </w:rPr>
        <w:t>,</w:t>
      </w:r>
      <w:r w:rsidRPr="00F142F8">
        <w:rPr>
          <w:rFonts w:ascii="Arial" w:hAnsi="Arial" w:cs="Arial"/>
          <w:sz w:val="22"/>
          <w:szCs w:val="22"/>
        </w:rPr>
        <w:t xml:space="preserve"> der beskriver fokusområdet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 xml:space="preserve">…] </w:t>
      </w: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sz w:val="22"/>
          <w:szCs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b/>
          <w:color w:val="336600"/>
          <w:sz w:val="22"/>
          <w:szCs w:val="22"/>
        </w:rPr>
      </w:pP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Arial" w:hAnsi="Arial" w:cs="Arial"/>
          <w:b/>
          <w:color w:val="FF6600"/>
          <w:sz w:val="22"/>
          <w:szCs w:val="22"/>
        </w:rPr>
      </w:pPr>
      <w:r w:rsidRPr="00F142F8">
        <w:rPr>
          <w:rFonts w:ascii="Arial" w:hAnsi="Arial" w:cs="Arial"/>
          <w:b/>
          <w:color w:val="FF6600"/>
          <w:sz w:val="22"/>
          <w:szCs w:val="22"/>
        </w:rPr>
        <w:t>[…</w:t>
      </w:r>
      <w:r>
        <w:rPr>
          <w:rFonts w:ascii="Arial" w:hAnsi="Arial" w:cs="Arial"/>
          <w:b/>
          <w:color w:val="FF6600"/>
          <w:sz w:val="22"/>
          <w:szCs w:val="22"/>
        </w:rPr>
        <w:t xml:space="preserve"> </w:t>
      </w:r>
      <w:r w:rsidRPr="00F142F8">
        <w:rPr>
          <w:rFonts w:ascii="Arial" w:hAnsi="Arial" w:cs="Arial"/>
          <w:b/>
          <w:color w:val="FF6600"/>
          <w:sz w:val="22"/>
          <w:szCs w:val="22"/>
        </w:rPr>
        <w:t>I</w:t>
      </w:r>
      <w:r>
        <w:rPr>
          <w:rFonts w:ascii="Arial" w:hAnsi="Arial" w:cs="Arial"/>
          <w:b/>
          <w:color w:val="FF6600"/>
          <w:sz w:val="22"/>
          <w:szCs w:val="22"/>
        </w:rPr>
        <w:t>ndsæt overskrift på fokusområde</w:t>
      </w:r>
      <w:r w:rsidRPr="00F142F8">
        <w:rPr>
          <w:rFonts w:ascii="Arial" w:hAnsi="Arial" w:cs="Arial"/>
          <w:b/>
          <w:color w:val="FF6600"/>
          <w:sz w:val="22"/>
          <w:szCs w:val="22"/>
        </w:rPr>
        <w:t xml:space="preserve"> 3 osv</w:t>
      </w:r>
      <w:r>
        <w:rPr>
          <w:rFonts w:ascii="Arial" w:hAnsi="Arial" w:cs="Arial"/>
          <w:b/>
          <w:color w:val="FF6600"/>
          <w:sz w:val="22"/>
          <w:szCs w:val="22"/>
        </w:rPr>
        <w:t xml:space="preserve">. </w:t>
      </w:r>
      <w:r w:rsidRPr="00F142F8">
        <w:rPr>
          <w:rFonts w:ascii="Arial" w:hAnsi="Arial" w:cs="Arial"/>
          <w:b/>
          <w:color w:val="FF6600"/>
          <w:sz w:val="22"/>
          <w:szCs w:val="22"/>
        </w:rPr>
        <w:t>…]</w:t>
      </w:r>
    </w:p>
    <w:p w:rsidR="00D15CB3" w:rsidRPr="00F142F8" w:rsidRDefault="00D15CB3" w:rsidP="00F40CD1">
      <w:pPr>
        <w:pStyle w:val="BodyText"/>
        <w:spacing w:before="0" w:after="0" w:line="280" w:lineRule="atLeast"/>
        <w:ind w:left="0"/>
        <w:rPr>
          <w:rFonts w:ascii="Verdana" w:hAnsi="Verdana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kort tekst</w:t>
      </w:r>
      <w:r>
        <w:rPr>
          <w:rFonts w:ascii="Arial" w:hAnsi="Arial" w:cs="Arial"/>
          <w:sz w:val="22"/>
          <w:szCs w:val="22"/>
        </w:rPr>
        <w:t>,</w:t>
      </w:r>
      <w:r w:rsidRPr="00F142F8">
        <w:rPr>
          <w:rFonts w:ascii="Arial" w:hAnsi="Arial" w:cs="Arial"/>
          <w:sz w:val="22"/>
          <w:szCs w:val="22"/>
        </w:rPr>
        <w:t xml:space="preserve"> der beskriver fokusområdet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5D0597">
      <w:pPr>
        <w:pStyle w:val="BodyText"/>
        <w:spacing w:before="0" w:after="240" w:line="280" w:lineRule="atLeast"/>
        <w:ind w:left="0"/>
        <w:rPr>
          <w:rFonts w:ascii="Verdana" w:hAnsi="Verdana"/>
          <w:sz w:val="18"/>
          <w:szCs w:val="18"/>
        </w:rPr>
      </w:pPr>
    </w:p>
    <w:p w:rsidR="00D15CB3" w:rsidRPr="00F142F8" w:rsidRDefault="00D15CB3" w:rsidP="005D059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  <w:szCs w:val="22"/>
        </w:rPr>
      </w:pPr>
    </w:p>
    <w:p w:rsidR="00D15CB3" w:rsidRPr="00F142F8" w:rsidRDefault="00D15CB3" w:rsidP="005D0597">
      <w:pPr>
        <w:pStyle w:val="BodyText"/>
        <w:spacing w:before="0" w:after="240" w:line="280" w:lineRule="atLeast"/>
        <w:ind w:left="0"/>
        <w:rPr>
          <w:rFonts w:ascii="Times New Roman" w:hAnsi="Times New Roman"/>
          <w:sz w:val="22"/>
          <w:szCs w:val="22"/>
        </w:rPr>
      </w:pPr>
      <w:r>
        <w:rPr>
          <w:noProof/>
          <w:lang w:eastAsia="da-DK"/>
        </w:rPr>
        <w:pict>
          <v:shape id="_x0000_s1074" type="#_x0000_t202" style="position:absolute;margin-left:-164.35pt;margin-top:.35pt;width:130.6pt;height:33.2pt;z-index:251669504" filled="f" stroked="f">
            <v:textbox style="mso-next-textbox:#_x0000_s1074;mso-fit-shape-to-text:t">
              <w:txbxContent>
                <w:p w:rsidR="00D15CB3" w:rsidRPr="00DD4363" w:rsidRDefault="00D15CB3" w:rsidP="00F74592">
                  <w:pPr>
                    <w:pStyle w:val="BodyText"/>
                    <w:spacing w:before="0" w:after="240" w:line="280" w:lineRule="atLeast"/>
                    <w:ind w:left="0"/>
                    <w:rPr>
                      <w:rFonts w:ascii="Verdana" w:hAnsi="Verdana"/>
                      <w:b/>
                      <w:color w:val="FF6600"/>
                      <w:sz w:val="18"/>
                      <w:szCs w:val="18"/>
                    </w:rPr>
                  </w:pPr>
                  <w:r w:rsidRPr="00DD4363">
                    <w:rPr>
                      <w:rFonts w:ascii="Verdana" w:hAnsi="Verdana"/>
                      <w:b/>
                      <w:color w:val="FF6600"/>
                      <w:sz w:val="18"/>
                      <w:szCs w:val="18"/>
                    </w:rPr>
                    <w:t xml:space="preserve">Succeskriterier </w:t>
                  </w:r>
                </w:p>
              </w:txbxContent>
            </v:textbox>
            <w10:wrap type="square"/>
          </v:shape>
        </w:pict>
      </w:r>
      <w:r w:rsidRPr="00F142F8">
        <w:rPr>
          <w:rFonts w:ascii="Arial" w:hAnsi="Arial" w:cs="Arial"/>
          <w:sz w:val="22"/>
          <w:szCs w:val="22"/>
        </w:rPr>
        <w:t>Følgende succeskriterier er udtryk for, hvad [X Kommune] fo</w:t>
      </w:r>
      <w:r w:rsidRPr="00F142F8">
        <w:rPr>
          <w:rFonts w:ascii="Arial" w:hAnsi="Arial" w:cs="Arial"/>
          <w:sz w:val="22"/>
          <w:szCs w:val="22"/>
        </w:rPr>
        <w:t>r</w:t>
      </w:r>
      <w:r w:rsidRPr="00F142F8">
        <w:rPr>
          <w:rFonts w:ascii="Arial" w:hAnsi="Arial" w:cs="Arial"/>
          <w:sz w:val="22"/>
          <w:szCs w:val="22"/>
        </w:rPr>
        <w:t>venter, der skal komme ud af indsatsen på dette område:</w:t>
      </w:r>
    </w:p>
    <w:p w:rsidR="00D15CB3" w:rsidRPr="00F142F8" w:rsidRDefault="00D15CB3" w:rsidP="00112D56">
      <w:pPr>
        <w:pStyle w:val="BodyText"/>
        <w:numPr>
          <w:ilvl w:val="0"/>
          <w:numId w:val="36"/>
        </w:numPr>
        <w:spacing w:before="0" w:after="240" w:line="280" w:lineRule="atLeast"/>
        <w:ind w:left="284" w:hanging="284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succeskriterium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112D56">
      <w:pPr>
        <w:pStyle w:val="BodyText"/>
        <w:numPr>
          <w:ilvl w:val="0"/>
          <w:numId w:val="36"/>
        </w:numPr>
        <w:spacing w:before="0" w:after="240" w:line="280" w:lineRule="atLeast"/>
        <w:ind w:left="284" w:hanging="284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succeskriterium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112D56">
      <w:pPr>
        <w:pStyle w:val="BodyText"/>
        <w:numPr>
          <w:ilvl w:val="0"/>
          <w:numId w:val="36"/>
        </w:numPr>
        <w:spacing w:before="0" w:after="240" w:line="280" w:lineRule="atLeast"/>
        <w:ind w:left="284" w:hanging="284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succeskriterium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112D56">
      <w:pPr>
        <w:pStyle w:val="BodyText"/>
        <w:numPr>
          <w:ilvl w:val="0"/>
          <w:numId w:val="36"/>
        </w:numPr>
        <w:spacing w:before="0" w:after="240" w:line="280" w:lineRule="atLeast"/>
        <w:ind w:left="284" w:hanging="284"/>
        <w:rPr>
          <w:rFonts w:ascii="Arial" w:hAnsi="Arial" w:cs="Arial"/>
          <w:sz w:val="22"/>
          <w:szCs w:val="22"/>
        </w:rPr>
      </w:pPr>
      <w:r w:rsidRPr="00F142F8">
        <w:rPr>
          <w:rFonts w:ascii="Arial" w:hAnsi="Arial" w:cs="Arial"/>
          <w:sz w:val="22"/>
          <w:szCs w:val="22"/>
        </w:rPr>
        <w:t>[…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Indsæt succeskriterium</w:t>
      </w:r>
      <w:r>
        <w:rPr>
          <w:rFonts w:ascii="Arial" w:hAnsi="Arial" w:cs="Arial"/>
          <w:sz w:val="22"/>
          <w:szCs w:val="22"/>
        </w:rPr>
        <w:t xml:space="preserve"> </w:t>
      </w:r>
      <w:r w:rsidRPr="00F142F8">
        <w:rPr>
          <w:rFonts w:ascii="Arial" w:hAnsi="Arial" w:cs="Arial"/>
          <w:sz w:val="22"/>
          <w:szCs w:val="22"/>
        </w:rPr>
        <w:t>…]</w:t>
      </w:r>
    </w:p>
    <w:p w:rsidR="00D15CB3" w:rsidRPr="00F142F8" w:rsidRDefault="00D15CB3" w:rsidP="007945FF">
      <w:pPr>
        <w:pStyle w:val="BodyText"/>
        <w:spacing w:before="0" w:after="240" w:line="240" w:lineRule="auto"/>
        <w:ind w:left="0"/>
        <w:rPr>
          <w:rFonts w:ascii="Times New Roman" w:hAnsi="Times New Roman"/>
          <w:b/>
          <w:bCs/>
          <w:color w:val="2DA2BF"/>
          <w:sz w:val="22"/>
          <w:szCs w:val="22"/>
        </w:rPr>
      </w:pPr>
    </w:p>
    <w:sectPr w:rsidR="00D15CB3" w:rsidRPr="00F142F8" w:rsidSect="00AB6F0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899" w:h="16838" w:code="9"/>
      <w:pgMar w:top="1673" w:right="1440" w:bottom="1701" w:left="4196" w:header="709" w:footer="709" w:gutter="0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5CB3" w:rsidRDefault="00D15CB3">
      <w:r>
        <w:separator/>
      </w:r>
    </w:p>
    <w:p w:rsidR="00D15CB3" w:rsidRDefault="00D15CB3"/>
    <w:p w:rsidR="00D15CB3" w:rsidRDefault="00D15CB3"/>
  </w:endnote>
  <w:endnote w:type="continuationSeparator" w:id="1">
    <w:p w:rsidR="00D15CB3" w:rsidRDefault="00D15CB3">
      <w:r>
        <w:continuationSeparator/>
      </w:r>
    </w:p>
    <w:p w:rsidR="00D15CB3" w:rsidRDefault="00D15CB3"/>
    <w:p w:rsidR="00D15CB3" w:rsidRDefault="00D15CB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 Frutiger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 Frutiger Bol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??¨¬?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CB3" w:rsidRPr="00404A25" w:rsidRDefault="00D15CB3" w:rsidP="001B5EA6">
    <w:pPr>
      <w:tabs>
        <w:tab w:val="left" w:pos="3333"/>
        <w:tab w:val="right" w:pos="8647"/>
      </w:tabs>
      <w:ind w:right="-456"/>
      <w:jc w:val="right"/>
      <w:rPr>
        <w:rFonts w:ascii="Verdana" w:hAnsi="Verdana"/>
        <w:sz w:val="16"/>
      </w:rPr>
    </w:pPr>
    <w:r w:rsidRPr="00404A25">
      <w:rPr>
        <w:rFonts w:ascii="Verdana" w:hAnsi="Verdana"/>
        <w:sz w:val="16"/>
      </w:rPr>
      <w:fldChar w:fldCharType="begin"/>
    </w:r>
    <w:r w:rsidRPr="00404A25">
      <w:rPr>
        <w:rFonts w:ascii="Verdana" w:hAnsi="Verdana"/>
        <w:sz w:val="16"/>
      </w:rPr>
      <w:instrText xml:space="preserve"> PAGE </w:instrText>
    </w:r>
    <w:r w:rsidRPr="00404A25">
      <w:rPr>
        <w:rFonts w:ascii="Verdana" w:hAnsi="Verdana"/>
        <w:sz w:val="16"/>
      </w:rPr>
      <w:fldChar w:fldCharType="separate"/>
    </w:r>
    <w:r>
      <w:rPr>
        <w:rFonts w:ascii="Verdana" w:hAnsi="Verdana"/>
        <w:noProof/>
        <w:sz w:val="16"/>
      </w:rPr>
      <w:t>2</w:t>
    </w:r>
    <w:r w:rsidRPr="00404A25">
      <w:rPr>
        <w:rFonts w:ascii="Verdana" w:hAnsi="Verdana"/>
        <w:sz w:val="16"/>
      </w:rPr>
      <w:fldChar w:fldCharType="end"/>
    </w:r>
    <w:r w:rsidRPr="00404A25">
      <w:rPr>
        <w:rFonts w:ascii="Verdana" w:hAnsi="Verdana"/>
        <w:sz w:val="16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CB3" w:rsidRPr="00986A44" w:rsidRDefault="00D15CB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CB3" w:rsidRDefault="00D15CB3">
    <w:pPr>
      <w:pStyle w:val="Footer"/>
      <w:jc w:val="right"/>
    </w:pPr>
    <w:fldSimple w:instr=" PAGE   \* MERGEFORMAT ">
      <w:r>
        <w:rPr>
          <w:noProof/>
        </w:rPr>
        <w:t>15</w:t>
      </w:r>
    </w:fldSimple>
  </w:p>
  <w:p w:rsidR="00D15CB3" w:rsidRPr="00986A44" w:rsidRDefault="00D15CB3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CB3" w:rsidRPr="00986A44" w:rsidRDefault="00D15CB3" w:rsidP="00D1019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5CB3" w:rsidRDefault="00D15CB3" w:rsidP="00CA3173">
      <w:pPr>
        <w:pStyle w:val="FootnoteText"/>
      </w:pPr>
      <w:r>
        <w:separator/>
      </w:r>
    </w:p>
  </w:footnote>
  <w:footnote w:type="continuationSeparator" w:id="1">
    <w:p w:rsidR="00D15CB3" w:rsidRDefault="00D15CB3">
      <w:r>
        <w:continuationSeparator/>
      </w:r>
    </w:p>
    <w:p w:rsidR="00D15CB3" w:rsidRDefault="00D15CB3"/>
    <w:p w:rsidR="00D15CB3" w:rsidRDefault="00D15CB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CB3" w:rsidRDefault="00D15CB3">
    <w:pPr>
      <w:pStyle w:val="Header"/>
    </w:pPr>
    <w:r>
      <w:rPr>
        <w:noProof/>
        <w:lang w:eastAsia="da-DK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49" type="#_x0000_t136" style="position:absolute;left:0;text-align:left;margin-left:0;margin-top:0;width:408pt;height:161.2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2in" string="Udkast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CB3" w:rsidRPr="004A492D" w:rsidRDefault="00D15CB3" w:rsidP="001B5EA6">
    <w:pPr>
      <w:spacing w:before="0" w:line="240" w:lineRule="auto"/>
      <w:ind w:right="-456"/>
      <w:jc w:val="right"/>
      <w:rPr>
        <w:rFonts w:ascii="Verdana" w:hAnsi="Verdana"/>
        <w:sz w:val="16"/>
        <w:szCs w:val="16"/>
      </w:rPr>
    </w:pPr>
    <w:r>
      <w:rPr>
        <w:noProof/>
        <w:lang w:eastAsia="da-DK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50" type="#_x0000_t136" style="position:absolute;left:0;text-align:left;margin-left:0;margin-top:0;width:408pt;height:161.2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2in" string="Udkast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CB3" w:rsidRDefault="00D15CB3">
    <w:pPr>
      <w:pStyle w:val="Header"/>
    </w:pPr>
    <w:r>
      <w:rPr>
        <w:noProof/>
        <w:lang w:eastAsia="da-DK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51" type="#_x0000_t136" style="position:absolute;left:0;text-align:left;margin-left:0;margin-top:0;width:408pt;height:161.2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2in" string="Udkast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CB3" w:rsidRPr="00986A44" w:rsidRDefault="00D15CB3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CB3" w:rsidRPr="00986A44" w:rsidRDefault="00D15CB3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CB3" w:rsidRPr="00986A44" w:rsidRDefault="00D15CB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6BCB1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CCE02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65E62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3F042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4ECFF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8BE91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89456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2CDFBC"/>
    <w:lvl w:ilvl="0">
      <w:start w:val="1"/>
      <w:numFmt w:val="bullet"/>
      <w:lvlText w:val=""/>
      <w:lvlJc w:val="left"/>
      <w:pPr>
        <w:tabs>
          <w:tab w:val="num" w:pos="737"/>
        </w:tabs>
        <w:ind w:left="737" w:hanging="283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3E213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6B6933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>
    <w:nsid w:val="03701112"/>
    <w:multiLevelType w:val="hybridMultilevel"/>
    <w:tmpl w:val="39A2715E"/>
    <w:lvl w:ilvl="0" w:tplc="5858B414">
      <w:start w:val="1"/>
      <w:numFmt w:val="bullet"/>
      <w:pStyle w:val="AK-TabelBullets"/>
      <w:lvlText w:val=""/>
      <w:lvlJc w:val="left"/>
      <w:pPr>
        <w:tabs>
          <w:tab w:val="num" w:pos="360"/>
        </w:tabs>
        <w:ind w:left="283" w:hanging="283"/>
      </w:pPr>
      <w:rPr>
        <w:rFonts w:ascii="Wingdings" w:hAnsi="Wingdings" w:hint="default"/>
        <w:color w:val="000080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96C2043"/>
    <w:multiLevelType w:val="hybridMultilevel"/>
    <w:tmpl w:val="E1F63B8E"/>
    <w:lvl w:ilvl="0" w:tplc="143ED91E">
      <w:start w:val="1"/>
      <w:numFmt w:val="bullet"/>
      <w:pStyle w:val="AK-Bullets"/>
      <w:lvlText w:val=""/>
      <w:lvlJc w:val="left"/>
      <w:pPr>
        <w:tabs>
          <w:tab w:val="num" w:pos="4046"/>
        </w:tabs>
        <w:ind w:left="3969" w:hanging="283"/>
      </w:pPr>
      <w:rPr>
        <w:rFonts w:ascii="Wingdings" w:hAnsi="Wingdings" w:hint="default"/>
        <w:color w:val="000080"/>
        <w:sz w:val="12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B2425BF"/>
    <w:multiLevelType w:val="hybridMultilevel"/>
    <w:tmpl w:val="C1BAAD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DA11949"/>
    <w:multiLevelType w:val="hybridMultilevel"/>
    <w:tmpl w:val="79B49014"/>
    <w:lvl w:ilvl="0" w:tplc="E362E1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006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0B6E58"/>
    <w:multiLevelType w:val="hybridMultilevel"/>
    <w:tmpl w:val="D3584E52"/>
    <w:lvl w:ilvl="0" w:tplc="4F8E68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000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FF21BD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>
    <w:nsid w:val="1F0A0692"/>
    <w:multiLevelType w:val="hybridMultilevel"/>
    <w:tmpl w:val="6166E812"/>
    <w:lvl w:ilvl="0" w:tplc="82C2E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97DC3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B25C82"/>
    <w:multiLevelType w:val="multilevel"/>
    <w:tmpl w:val="FFFFFFFF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>
    <w:nsid w:val="30124D4F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9">
    <w:nsid w:val="31875758"/>
    <w:multiLevelType w:val="hybridMultilevel"/>
    <w:tmpl w:val="692EA294"/>
    <w:lvl w:ilvl="0" w:tplc="7E6C9508">
      <w:start w:val="1"/>
      <w:numFmt w:val="decimal"/>
      <w:pStyle w:val="Nummereretliste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1956038"/>
    <w:multiLevelType w:val="hybridMultilevel"/>
    <w:tmpl w:val="DF72A4AC"/>
    <w:lvl w:ilvl="0" w:tplc="029ED8B0">
      <w:start w:val="1"/>
      <w:numFmt w:val="bullet"/>
      <w:pStyle w:val="Kolofonpunktopstilling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B2E01F5"/>
    <w:multiLevelType w:val="hybridMultilevel"/>
    <w:tmpl w:val="61CC5112"/>
    <w:lvl w:ilvl="0" w:tplc="D160E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F4263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39A2EC0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4FF40A35"/>
    <w:multiLevelType w:val="hybridMultilevel"/>
    <w:tmpl w:val="C6789104"/>
    <w:lvl w:ilvl="0" w:tplc="CC821A36">
      <w:start w:val="1"/>
      <w:numFmt w:val="bullet"/>
      <w:pStyle w:val="TOC9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2E92BD4"/>
    <w:multiLevelType w:val="multilevel"/>
    <w:tmpl w:val="3886DCD8"/>
    <w:lvl w:ilvl="0">
      <w:start w:val="1"/>
      <w:numFmt w:val="upperLetter"/>
      <w:pStyle w:val="BilagOverskrift1"/>
      <w:lvlText w:val="Bilag 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pStyle w:val="BilagOverskrift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Bilagoverskrift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6">
    <w:nsid w:val="73D5090C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7">
    <w:nsid w:val="774552A7"/>
    <w:multiLevelType w:val="multilevel"/>
    <w:tmpl w:val="38B615BC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9755010"/>
    <w:multiLevelType w:val="hybridMultilevel"/>
    <w:tmpl w:val="684C9BD0"/>
    <w:lvl w:ilvl="0" w:tplc="311C45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660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8"/>
  </w:num>
  <w:num w:numId="22">
    <w:abstractNumId w:val="15"/>
  </w:num>
  <w:num w:numId="23">
    <w:abstractNumId w:val="26"/>
  </w:num>
  <w:num w:numId="24">
    <w:abstractNumId w:val="27"/>
  </w:num>
  <w:num w:numId="25">
    <w:abstractNumId w:val="25"/>
  </w:num>
  <w:num w:numId="26">
    <w:abstractNumId w:val="10"/>
  </w:num>
  <w:num w:numId="27">
    <w:abstractNumId w:val="11"/>
  </w:num>
  <w:num w:numId="28">
    <w:abstractNumId w:val="24"/>
  </w:num>
  <w:num w:numId="29">
    <w:abstractNumId w:val="19"/>
  </w:num>
  <w:num w:numId="30">
    <w:abstractNumId w:val="20"/>
  </w:num>
  <w:num w:numId="31">
    <w:abstractNumId w:val="12"/>
  </w:num>
  <w:num w:numId="32">
    <w:abstractNumId w:val="16"/>
  </w:num>
  <w:num w:numId="33">
    <w:abstractNumId w:val="14"/>
  </w:num>
  <w:num w:numId="34">
    <w:abstractNumId w:val="13"/>
  </w:num>
  <w:num w:numId="35">
    <w:abstractNumId w:val="28"/>
  </w:num>
  <w:num w:numId="36">
    <w:abstractNumId w:val="21"/>
  </w:num>
  <w:num w:numId="37">
    <w:abstractNumId w:val="23"/>
  </w:num>
  <w:num w:numId="38">
    <w:abstractNumId w:val="22"/>
  </w:num>
  <w:num w:numId="39">
    <w:abstractNumId w:val="17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attachedTemplate r:id="rId1"/>
  <w:stylePaneFormatFilter w:val="4004"/>
  <w:defaultTabStop w:val="0"/>
  <w:autoHyphenation/>
  <w:hyphenationZone w:val="357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7CFD"/>
    <w:rsid w:val="0000083B"/>
    <w:rsid w:val="00001F18"/>
    <w:rsid w:val="000022E5"/>
    <w:rsid w:val="00003BE8"/>
    <w:rsid w:val="000047CF"/>
    <w:rsid w:val="000114B5"/>
    <w:rsid w:val="0001253B"/>
    <w:rsid w:val="0001360A"/>
    <w:rsid w:val="00015364"/>
    <w:rsid w:val="000159C8"/>
    <w:rsid w:val="00015A58"/>
    <w:rsid w:val="00017749"/>
    <w:rsid w:val="0001793C"/>
    <w:rsid w:val="00020D1D"/>
    <w:rsid w:val="000214DE"/>
    <w:rsid w:val="00023BE1"/>
    <w:rsid w:val="00025A8C"/>
    <w:rsid w:val="00025E66"/>
    <w:rsid w:val="00026414"/>
    <w:rsid w:val="0003009C"/>
    <w:rsid w:val="00031A16"/>
    <w:rsid w:val="00033BBF"/>
    <w:rsid w:val="00036102"/>
    <w:rsid w:val="000370C8"/>
    <w:rsid w:val="00037F6A"/>
    <w:rsid w:val="00040550"/>
    <w:rsid w:val="0004101E"/>
    <w:rsid w:val="00041DC9"/>
    <w:rsid w:val="0004225F"/>
    <w:rsid w:val="000423A0"/>
    <w:rsid w:val="000437A7"/>
    <w:rsid w:val="0004561C"/>
    <w:rsid w:val="000463C0"/>
    <w:rsid w:val="00046C09"/>
    <w:rsid w:val="00046C1B"/>
    <w:rsid w:val="000504C1"/>
    <w:rsid w:val="00050AB3"/>
    <w:rsid w:val="00051A67"/>
    <w:rsid w:val="00053508"/>
    <w:rsid w:val="0005547A"/>
    <w:rsid w:val="00056245"/>
    <w:rsid w:val="0005799C"/>
    <w:rsid w:val="000612DE"/>
    <w:rsid w:val="000614D1"/>
    <w:rsid w:val="0006172C"/>
    <w:rsid w:val="00061837"/>
    <w:rsid w:val="00062F49"/>
    <w:rsid w:val="00064081"/>
    <w:rsid w:val="000652B5"/>
    <w:rsid w:val="000670A8"/>
    <w:rsid w:val="000674F7"/>
    <w:rsid w:val="000706BA"/>
    <w:rsid w:val="000711D0"/>
    <w:rsid w:val="0007261C"/>
    <w:rsid w:val="00072B0A"/>
    <w:rsid w:val="00072D25"/>
    <w:rsid w:val="000730E0"/>
    <w:rsid w:val="00073875"/>
    <w:rsid w:val="000747A5"/>
    <w:rsid w:val="000767BA"/>
    <w:rsid w:val="00082EAB"/>
    <w:rsid w:val="00083B37"/>
    <w:rsid w:val="00084E7F"/>
    <w:rsid w:val="0008577A"/>
    <w:rsid w:val="0008600D"/>
    <w:rsid w:val="00086514"/>
    <w:rsid w:val="00087041"/>
    <w:rsid w:val="00087370"/>
    <w:rsid w:val="000901FD"/>
    <w:rsid w:val="00091EAB"/>
    <w:rsid w:val="00092792"/>
    <w:rsid w:val="0009284B"/>
    <w:rsid w:val="00094521"/>
    <w:rsid w:val="00094896"/>
    <w:rsid w:val="00095EBF"/>
    <w:rsid w:val="00095F75"/>
    <w:rsid w:val="00097582"/>
    <w:rsid w:val="000A0B4D"/>
    <w:rsid w:val="000A14C6"/>
    <w:rsid w:val="000A3C1A"/>
    <w:rsid w:val="000A498A"/>
    <w:rsid w:val="000A6217"/>
    <w:rsid w:val="000A6991"/>
    <w:rsid w:val="000A6F8A"/>
    <w:rsid w:val="000B1211"/>
    <w:rsid w:val="000B125A"/>
    <w:rsid w:val="000B1265"/>
    <w:rsid w:val="000B1750"/>
    <w:rsid w:val="000B2644"/>
    <w:rsid w:val="000B4818"/>
    <w:rsid w:val="000B5B8A"/>
    <w:rsid w:val="000B6E53"/>
    <w:rsid w:val="000C171C"/>
    <w:rsid w:val="000C18E7"/>
    <w:rsid w:val="000C3F66"/>
    <w:rsid w:val="000C43B8"/>
    <w:rsid w:val="000C5D25"/>
    <w:rsid w:val="000C6113"/>
    <w:rsid w:val="000C62F6"/>
    <w:rsid w:val="000C6399"/>
    <w:rsid w:val="000D0247"/>
    <w:rsid w:val="000D12BE"/>
    <w:rsid w:val="000D215E"/>
    <w:rsid w:val="000D21C0"/>
    <w:rsid w:val="000D268E"/>
    <w:rsid w:val="000D31AA"/>
    <w:rsid w:val="000D449C"/>
    <w:rsid w:val="000D5215"/>
    <w:rsid w:val="000D5B0E"/>
    <w:rsid w:val="000D610D"/>
    <w:rsid w:val="000D617F"/>
    <w:rsid w:val="000D6765"/>
    <w:rsid w:val="000D7537"/>
    <w:rsid w:val="000E011C"/>
    <w:rsid w:val="000E1823"/>
    <w:rsid w:val="000E203F"/>
    <w:rsid w:val="000E2CD7"/>
    <w:rsid w:val="000E35D0"/>
    <w:rsid w:val="000E3951"/>
    <w:rsid w:val="000E6B60"/>
    <w:rsid w:val="000E6B6D"/>
    <w:rsid w:val="000F0AFD"/>
    <w:rsid w:val="000F1BDE"/>
    <w:rsid w:val="000F2026"/>
    <w:rsid w:val="000F217E"/>
    <w:rsid w:val="000F2B8D"/>
    <w:rsid w:val="000F4FEF"/>
    <w:rsid w:val="000F6036"/>
    <w:rsid w:val="000F64DE"/>
    <w:rsid w:val="000F69EB"/>
    <w:rsid w:val="000F7916"/>
    <w:rsid w:val="0010192D"/>
    <w:rsid w:val="00101975"/>
    <w:rsid w:val="001050C5"/>
    <w:rsid w:val="00107E78"/>
    <w:rsid w:val="0011065A"/>
    <w:rsid w:val="00112D56"/>
    <w:rsid w:val="0011362E"/>
    <w:rsid w:val="0011367E"/>
    <w:rsid w:val="0011417A"/>
    <w:rsid w:val="00116031"/>
    <w:rsid w:val="0011736C"/>
    <w:rsid w:val="0012120A"/>
    <w:rsid w:val="0012222E"/>
    <w:rsid w:val="00122255"/>
    <w:rsid w:val="0012459A"/>
    <w:rsid w:val="0012573C"/>
    <w:rsid w:val="00125876"/>
    <w:rsid w:val="001267E3"/>
    <w:rsid w:val="00126A05"/>
    <w:rsid w:val="00126D3A"/>
    <w:rsid w:val="00130537"/>
    <w:rsid w:val="00130BB8"/>
    <w:rsid w:val="00130FA3"/>
    <w:rsid w:val="00132D6D"/>
    <w:rsid w:val="00132F47"/>
    <w:rsid w:val="00133563"/>
    <w:rsid w:val="00134450"/>
    <w:rsid w:val="00136348"/>
    <w:rsid w:val="00140ADE"/>
    <w:rsid w:val="00141366"/>
    <w:rsid w:val="001414E2"/>
    <w:rsid w:val="00142E1E"/>
    <w:rsid w:val="00145591"/>
    <w:rsid w:val="001471F3"/>
    <w:rsid w:val="001504F1"/>
    <w:rsid w:val="00150D37"/>
    <w:rsid w:val="00151CC1"/>
    <w:rsid w:val="001529F4"/>
    <w:rsid w:val="00152E45"/>
    <w:rsid w:val="001558B3"/>
    <w:rsid w:val="00155B5B"/>
    <w:rsid w:val="00157093"/>
    <w:rsid w:val="00157126"/>
    <w:rsid w:val="00157ECC"/>
    <w:rsid w:val="00160AA7"/>
    <w:rsid w:val="00162037"/>
    <w:rsid w:val="00162B91"/>
    <w:rsid w:val="00171D35"/>
    <w:rsid w:val="00172546"/>
    <w:rsid w:val="00173870"/>
    <w:rsid w:val="00173F0A"/>
    <w:rsid w:val="00174B96"/>
    <w:rsid w:val="00175D28"/>
    <w:rsid w:val="001775F8"/>
    <w:rsid w:val="001801C7"/>
    <w:rsid w:val="00180CEF"/>
    <w:rsid w:val="001833BA"/>
    <w:rsid w:val="00184BE3"/>
    <w:rsid w:val="00185431"/>
    <w:rsid w:val="00185782"/>
    <w:rsid w:val="00186435"/>
    <w:rsid w:val="00186F20"/>
    <w:rsid w:val="00187BCF"/>
    <w:rsid w:val="00190555"/>
    <w:rsid w:val="00191185"/>
    <w:rsid w:val="001932F6"/>
    <w:rsid w:val="00193D0C"/>
    <w:rsid w:val="00195706"/>
    <w:rsid w:val="00195E77"/>
    <w:rsid w:val="00197488"/>
    <w:rsid w:val="00197CB9"/>
    <w:rsid w:val="001A3784"/>
    <w:rsid w:val="001A3BF1"/>
    <w:rsid w:val="001A4946"/>
    <w:rsid w:val="001A54AE"/>
    <w:rsid w:val="001A7D35"/>
    <w:rsid w:val="001B06E5"/>
    <w:rsid w:val="001B08F0"/>
    <w:rsid w:val="001B1902"/>
    <w:rsid w:val="001B1E66"/>
    <w:rsid w:val="001B26B0"/>
    <w:rsid w:val="001B493F"/>
    <w:rsid w:val="001B4A0A"/>
    <w:rsid w:val="001B59FF"/>
    <w:rsid w:val="001B5EA6"/>
    <w:rsid w:val="001C0C3A"/>
    <w:rsid w:val="001C1C52"/>
    <w:rsid w:val="001C27C0"/>
    <w:rsid w:val="001C37AF"/>
    <w:rsid w:val="001C3DBB"/>
    <w:rsid w:val="001C425B"/>
    <w:rsid w:val="001C426B"/>
    <w:rsid w:val="001D008D"/>
    <w:rsid w:val="001D344A"/>
    <w:rsid w:val="001D38BD"/>
    <w:rsid w:val="001D3C60"/>
    <w:rsid w:val="001D47D2"/>
    <w:rsid w:val="001D55CE"/>
    <w:rsid w:val="001D6A2B"/>
    <w:rsid w:val="001D6AE6"/>
    <w:rsid w:val="001D75A2"/>
    <w:rsid w:val="001D75D5"/>
    <w:rsid w:val="001E0B87"/>
    <w:rsid w:val="001E3140"/>
    <w:rsid w:val="001E3EA6"/>
    <w:rsid w:val="001E46C9"/>
    <w:rsid w:val="001E498B"/>
    <w:rsid w:val="001E61E7"/>
    <w:rsid w:val="001E68BB"/>
    <w:rsid w:val="001E69D5"/>
    <w:rsid w:val="001E7F4F"/>
    <w:rsid w:val="001F3254"/>
    <w:rsid w:val="001F6481"/>
    <w:rsid w:val="001F7E83"/>
    <w:rsid w:val="001F7EC3"/>
    <w:rsid w:val="002004AC"/>
    <w:rsid w:val="00201369"/>
    <w:rsid w:val="002056F6"/>
    <w:rsid w:val="0020749E"/>
    <w:rsid w:val="00210850"/>
    <w:rsid w:val="00210B7B"/>
    <w:rsid w:val="00211CFD"/>
    <w:rsid w:val="00215245"/>
    <w:rsid w:val="00217841"/>
    <w:rsid w:val="00220E90"/>
    <w:rsid w:val="002224F9"/>
    <w:rsid w:val="00222E04"/>
    <w:rsid w:val="002273E5"/>
    <w:rsid w:val="0022765D"/>
    <w:rsid w:val="00230C8C"/>
    <w:rsid w:val="00231E60"/>
    <w:rsid w:val="002322B2"/>
    <w:rsid w:val="0023283E"/>
    <w:rsid w:val="00232B4E"/>
    <w:rsid w:val="00233ADC"/>
    <w:rsid w:val="0023413A"/>
    <w:rsid w:val="00234D3B"/>
    <w:rsid w:val="00235FE2"/>
    <w:rsid w:val="0023652C"/>
    <w:rsid w:val="00236644"/>
    <w:rsid w:val="00237629"/>
    <w:rsid w:val="0024084F"/>
    <w:rsid w:val="00241CF2"/>
    <w:rsid w:val="002427DE"/>
    <w:rsid w:val="002463C5"/>
    <w:rsid w:val="00246DF6"/>
    <w:rsid w:val="0024731A"/>
    <w:rsid w:val="00250E20"/>
    <w:rsid w:val="00251362"/>
    <w:rsid w:val="00251404"/>
    <w:rsid w:val="00251CA9"/>
    <w:rsid w:val="00255CA8"/>
    <w:rsid w:val="00256698"/>
    <w:rsid w:val="00256A27"/>
    <w:rsid w:val="00260818"/>
    <w:rsid w:val="00261813"/>
    <w:rsid w:val="00264BB9"/>
    <w:rsid w:val="00264CC5"/>
    <w:rsid w:val="002659C2"/>
    <w:rsid w:val="00265A4B"/>
    <w:rsid w:val="00267D05"/>
    <w:rsid w:val="002724BF"/>
    <w:rsid w:val="0027291F"/>
    <w:rsid w:val="0027330B"/>
    <w:rsid w:val="002747C4"/>
    <w:rsid w:val="002765CA"/>
    <w:rsid w:val="00276A6D"/>
    <w:rsid w:val="0028039C"/>
    <w:rsid w:val="00280C2D"/>
    <w:rsid w:val="00282F5F"/>
    <w:rsid w:val="00283581"/>
    <w:rsid w:val="00283C93"/>
    <w:rsid w:val="00286D4B"/>
    <w:rsid w:val="00291188"/>
    <w:rsid w:val="00293329"/>
    <w:rsid w:val="00293BD6"/>
    <w:rsid w:val="00293D4B"/>
    <w:rsid w:val="0029538E"/>
    <w:rsid w:val="00296555"/>
    <w:rsid w:val="0029706E"/>
    <w:rsid w:val="0029779A"/>
    <w:rsid w:val="0029789B"/>
    <w:rsid w:val="00297FB8"/>
    <w:rsid w:val="002A09B7"/>
    <w:rsid w:val="002A1819"/>
    <w:rsid w:val="002A1DD2"/>
    <w:rsid w:val="002A52E7"/>
    <w:rsid w:val="002A54CE"/>
    <w:rsid w:val="002A5ADE"/>
    <w:rsid w:val="002A7A86"/>
    <w:rsid w:val="002A7B6F"/>
    <w:rsid w:val="002A7DDA"/>
    <w:rsid w:val="002B006E"/>
    <w:rsid w:val="002B153F"/>
    <w:rsid w:val="002B1913"/>
    <w:rsid w:val="002B3914"/>
    <w:rsid w:val="002B3F39"/>
    <w:rsid w:val="002B4D81"/>
    <w:rsid w:val="002B71CD"/>
    <w:rsid w:val="002B743E"/>
    <w:rsid w:val="002C110A"/>
    <w:rsid w:val="002C502B"/>
    <w:rsid w:val="002C53FC"/>
    <w:rsid w:val="002D06F8"/>
    <w:rsid w:val="002D0A47"/>
    <w:rsid w:val="002D1053"/>
    <w:rsid w:val="002D1149"/>
    <w:rsid w:val="002D2F6C"/>
    <w:rsid w:val="002D5364"/>
    <w:rsid w:val="002D5DBC"/>
    <w:rsid w:val="002D7B0B"/>
    <w:rsid w:val="002E09D6"/>
    <w:rsid w:val="002E19A2"/>
    <w:rsid w:val="002E1FD7"/>
    <w:rsid w:val="002E4BEF"/>
    <w:rsid w:val="002E57A9"/>
    <w:rsid w:val="002E6AEE"/>
    <w:rsid w:val="002E6B75"/>
    <w:rsid w:val="002E6F9A"/>
    <w:rsid w:val="002E7067"/>
    <w:rsid w:val="002F121F"/>
    <w:rsid w:val="002F1A4F"/>
    <w:rsid w:val="002F3042"/>
    <w:rsid w:val="002F40D1"/>
    <w:rsid w:val="002F5F2D"/>
    <w:rsid w:val="002F755A"/>
    <w:rsid w:val="003001AF"/>
    <w:rsid w:val="003007C5"/>
    <w:rsid w:val="003023CF"/>
    <w:rsid w:val="00302E8F"/>
    <w:rsid w:val="003041EB"/>
    <w:rsid w:val="00304767"/>
    <w:rsid w:val="003056DD"/>
    <w:rsid w:val="003064CD"/>
    <w:rsid w:val="00306D46"/>
    <w:rsid w:val="00307504"/>
    <w:rsid w:val="003076CC"/>
    <w:rsid w:val="00312C6F"/>
    <w:rsid w:val="00312E01"/>
    <w:rsid w:val="0031306C"/>
    <w:rsid w:val="003136ED"/>
    <w:rsid w:val="003139A8"/>
    <w:rsid w:val="00314CE5"/>
    <w:rsid w:val="00315C6E"/>
    <w:rsid w:val="00317DFF"/>
    <w:rsid w:val="0032038E"/>
    <w:rsid w:val="00320F4E"/>
    <w:rsid w:val="00321CDC"/>
    <w:rsid w:val="00324287"/>
    <w:rsid w:val="00324DED"/>
    <w:rsid w:val="00326595"/>
    <w:rsid w:val="00326CF8"/>
    <w:rsid w:val="00327601"/>
    <w:rsid w:val="00327C36"/>
    <w:rsid w:val="00330CC9"/>
    <w:rsid w:val="0033238F"/>
    <w:rsid w:val="00332908"/>
    <w:rsid w:val="00333E65"/>
    <w:rsid w:val="003346F0"/>
    <w:rsid w:val="003363E4"/>
    <w:rsid w:val="0033798E"/>
    <w:rsid w:val="00337ACC"/>
    <w:rsid w:val="0034036A"/>
    <w:rsid w:val="00340DE5"/>
    <w:rsid w:val="00341E29"/>
    <w:rsid w:val="00342605"/>
    <w:rsid w:val="00342D59"/>
    <w:rsid w:val="00342EC7"/>
    <w:rsid w:val="0034529B"/>
    <w:rsid w:val="00345500"/>
    <w:rsid w:val="0034622E"/>
    <w:rsid w:val="003477B4"/>
    <w:rsid w:val="00347D0F"/>
    <w:rsid w:val="00347F0C"/>
    <w:rsid w:val="0035445F"/>
    <w:rsid w:val="00354C96"/>
    <w:rsid w:val="00360330"/>
    <w:rsid w:val="00361F8D"/>
    <w:rsid w:val="00362428"/>
    <w:rsid w:val="003639C9"/>
    <w:rsid w:val="00364666"/>
    <w:rsid w:val="0036506A"/>
    <w:rsid w:val="00366DB2"/>
    <w:rsid w:val="00367081"/>
    <w:rsid w:val="0037088C"/>
    <w:rsid w:val="003711A5"/>
    <w:rsid w:val="003719C3"/>
    <w:rsid w:val="00371CA7"/>
    <w:rsid w:val="00372DB6"/>
    <w:rsid w:val="00372E4E"/>
    <w:rsid w:val="0037318F"/>
    <w:rsid w:val="0037324F"/>
    <w:rsid w:val="00373FC5"/>
    <w:rsid w:val="0037477B"/>
    <w:rsid w:val="00376171"/>
    <w:rsid w:val="00376397"/>
    <w:rsid w:val="003802B3"/>
    <w:rsid w:val="003804D6"/>
    <w:rsid w:val="0038341C"/>
    <w:rsid w:val="00383E2A"/>
    <w:rsid w:val="003843FE"/>
    <w:rsid w:val="00385EBD"/>
    <w:rsid w:val="00386BC9"/>
    <w:rsid w:val="00387B96"/>
    <w:rsid w:val="00391BC2"/>
    <w:rsid w:val="00391F46"/>
    <w:rsid w:val="00393850"/>
    <w:rsid w:val="003954B5"/>
    <w:rsid w:val="00395D86"/>
    <w:rsid w:val="003A04FB"/>
    <w:rsid w:val="003A2241"/>
    <w:rsid w:val="003A354E"/>
    <w:rsid w:val="003A414C"/>
    <w:rsid w:val="003A6155"/>
    <w:rsid w:val="003A6B80"/>
    <w:rsid w:val="003A7068"/>
    <w:rsid w:val="003A715B"/>
    <w:rsid w:val="003B02C6"/>
    <w:rsid w:val="003B194E"/>
    <w:rsid w:val="003B1FEA"/>
    <w:rsid w:val="003B20D2"/>
    <w:rsid w:val="003B26E3"/>
    <w:rsid w:val="003B2E07"/>
    <w:rsid w:val="003B2F80"/>
    <w:rsid w:val="003C009A"/>
    <w:rsid w:val="003C3326"/>
    <w:rsid w:val="003C34C7"/>
    <w:rsid w:val="003C43FA"/>
    <w:rsid w:val="003C5BC3"/>
    <w:rsid w:val="003C7055"/>
    <w:rsid w:val="003C729F"/>
    <w:rsid w:val="003C77D2"/>
    <w:rsid w:val="003C7F75"/>
    <w:rsid w:val="003D3101"/>
    <w:rsid w:val="003D3BBD"/>
    <w:rsid w:val="003D494F"/>
    <w:rsid w:val="003E2F45"/>
    <w:rsid w:val="003E476C"/>
    <w:rsid w:val="003E4A10"/>
    <w:rsid w:val="003E5876"/>
    <w:rsid w:val="003E6126"/>
    <w:rsid w:val="003E7478"/>
    <w:rsid w:val="003E7F60"/>
    <w:rsid w:val="003F0A8E"/>
    <w:rsid w:val="003F126A"/>
    <w:rsid w:val="003F3456"/>
    <w:rsid w:val="003F4566"/>
    <w:rsid w:val="003F51B9"/>
    <w:rsid w:val="003F6A52"/>
    <w:rsid w:val="003F6ABA"/>
    <w:rsid w:val="003F74C7"/>
    <w:rsid w:val="00400586"/>
    <w:rsid w:val="00400E01"/>
    <w:rsid w:val="00401724"/>
    <w:rsid w:val="00401BEB"/>
    <w:rsid w:val="00404A25"/>
    <w:rsid w:val="00405983"/>
    <w:rsid w:val="004100BF"/>
    <w:rsid w:val="004107B7"/>
    <w:rsid w:val="004119D8"/>
    <w:rsid w:val="0041286F"/>
    <w:rsid w:val="00412AF2"/>
    <w:rsid w:val="00415410"/>
    <w:rsid w:val="00416AFA"/>
    <w:rsid w:val="004171B2"/>
    <w:rsid w:val="004177B9"/>
    <w:rsid w:val="00420746"/>
    <w:rsid w:val="0042308D"/>
    <w:rsid w:val="004237E1"/>
    <w:rsid w:val="004242F4"/>
    <w:rsid w:val="0042612A"/>
    <w:rsid w:val="004300EF"/>
    <w:rsid w:val="00430588"/>
    <w:rsid w:val="00430FFB"/>
    <w:rsid w:val="004344F0"/>
    <w:rsid w:val="00434AA4"/>
    <w:rsid w:val="00434F97"/>
    <w:rsid w:val="00435E8B"/>
    <w:rsid w:val="004367CC"/>
    <w:rsid w:val="00437336"/>
    <w:rsid w:val="00437D80"/>
    <w:rsid w:val="0044041E"/>
    <w:rsid w:val="00440A75"/>
    <w:rsid w:val="00440C4A"/>
    <w:rsid w:val="0044154C"/>
    <w:rsid w:val="00441BF3"/>
    <w:rsid w:val="00443446"/>
    <w:rsid w:val="00443F1E"/>
    <w:rsid w:val="004441B2"/>
    <w:rsid w:val="00445512"/>
    <w:rsid w:val="004476B7"/>
    <w:rsid w:val="004509B0"/>
    <w:rsid w:val="00451D90"/>
    <w:rsid w:val="00451FDF"/>
    <w:rsid w:val="00452871"/>
    <w:rsid w:val="004535DD"/>
    <w:rsid w:val="004536D5"/>
    <w:rsid w:val="00453A1A"/>
    <w:rsid w:val="00453D22"/>
    <w:rsid w:val="0045577D"/>
    <w:rsid w:val="00456634"/>
    <w:rsid w:val="00457990"/>
    <w:rsid w:val="0046168D"/>
    <w:rsid w:val="00464853"/>
    <w:rsid w:val="004651AC"/>
    <w:rsid w:val="004654B7"/>
    <w:rsid w:val="00465EBB"/>
    <w:rsid w:val="00465F7C"/>
    <w:rsid w:val="00466D7B"/>
    <w:rsid w:val="00467799"/>
    <w:rsid w:val="00467D5C"/>
    <w:rsid w:val="00467D7B"/>
    <w:rsid w:val="004700C0"/>
    <w:rsid w:val="004707CF"/>
    <w:rsid w:val="00475019"/>
    <w:rsid w:val="004754B9"/>
    <w:rsid w:val="00476EFA"/>
    <w:rsid w:val="004807C6"/>
    <w:rsid w:val="004808D0"/>
    <w:rsid w:val="00480C7B"/>
    <w:rsid w:val="004814D5"/>
    <w:rsid w:val="00481600"/>
    <w:rsid w:val="00481DFC"/>
    <w:rsid w:val="004828D2"/>
    <w:rsid w:val="00482E4F"/>
    <w:rsid w:val="00482F8F"/>
    <w:rsid w:val="00483124"/>
    <w:rsid w:val="004838BC"/>
    <w:rsid w:val="00486CB1"/>
    <w:rsid w:val="004874B3"/>
    <w:rsid w:val="0048787A"/>
    <w:rsid w:val="00487CCD"/>
    <w:rsid w:val="00487E67"/>
    <w:rsid w:val="00490333"/>
    <w:rsid w:val="00491B12"/>
    <w:rsid w:val="00494687"/>
    <w:rsid w:val="0049539C"/>
    <w:rsid w:val="00495CAC"/>
    <w:rsid w:val="00495EE8"/>
    <w:rsid w:val="004A0EAD"/>
    <w:rsid w:val="004A17F3"/>
    <w:rsid w:val="004A1BA3"/>
    <w:rsid w:val="004A20AD"/>
    <w:rsid w:val="004A2C09"/>
    <w:rsid w:val="004A2DEB"/>
    <w:rsid w:val="004A3B70"/>
    <w:rsid w:val="004A3C1C"/>
    <w:rsid w:val="004A401E"/>
    <w:rsid w:val="004A43F5"/>
    <w:rsid w:val="004A460E"/>
    <w:rsid w:val="004A492D"/>
    <w:rsid w:val="004A5AE4"/>
    <w:rsid w:val="004A613A"/>
    <w:rsid w:val="004A67CF"/>
    <w:rsid w:val="004B264C"/>
    <w:rsid w:val="004B5FEB"/>
    <w:rsid w:val="004B7A15"/>
    <w:rsid w:val="004C0A95"/>
    <w:rsid w:val="004C0D19"/>
    <w:rsid w:val="004C0FAB"/>
    <w:rsid w:val="004C1375"/>
    <w:rsid w:val="004C1E0E"/>
    <w:rsid w:val="004C2A02"/>
    <w:rsid w:val="004C3F7F"/>
    <w:rsid w:val="004C416D"/>
    <w:rsid w:val="004C4E6F"/>
    <w:rsid w:val="004C5212"/>
    <w:rsid w:val="004C60AE"/>
    <w:rsid w:val="004C6617"/>
    <w:rsid w:val="004C6E2B"/>
    <w:rsid w:val="004C7FCC"/>
    <w:rsid w:val="004D1771"/>
    <w:rsid w:val="004D1DDD"/>
    <w:rsid w:val="004D2BAC"/>
    <w:rsid w:val="004D36AC"/>
    <w:rsid w:val="004D374D"/>
    <w:rsid w:val="004D3BD0"/>
    <w:rsid w:val="004D3C22"/>
    <w:rsid w:val="004D41E5"/>
    <w:rsid w:val="004E0B84"/>
    <w:rsid w:val="004E2C53"/>
    <w:rsid w:val="004E313F"/>
    <w:rsid w:val="004E31A6"/>
    <w:rsid w:val="004E4155"/>
    <w:rsid w:val="004E4360"/>
    <w:rsid w:val="004E4760"/>
    <w:rsid w:val="004E4C8D"/>
    <w:rsid w:val="004E5BE0"/>
    <w:rsid w:val="004E62AC"/>
    <w:rsid w:val="004F005C"/>
    <w:rsid w:val="004F212C"/>
    <w:rsid w:val="004F25F5"/>
    <w:rsid w:val="004F321A"/>
    <w:rsid w:val="004F4053"/>
    <w:rsid w:val="004F60C8"/>
    <w:rsid w:val="00500335"/>
    <w:rsid w:val="0050138F"/>
    <w:rsid w:val="00507396"/>
    <w:rsid w:val="00507430"/>
    <w:rsid w:val="00507656"/>
    <w:rsid w:val="00510169"/>
    <w:rsid w:val="0051083F"/>
    <w:rsid w:val="00511F77"/>
    <w:rsid w:val="00512227"/>
    <w:rsid w:val="00512FCE"/>
    <w:rsid w:val="00513467"/>
    <w:rsid w:val="00513CC6"/>
    <w:rsid w:val="00513D89"/>
    <w:rsid w:val="00514AD4"/>
    <w:rsid w:val="00514EB6"/>
    <w:rsid w:val="0051613B"/>
    <w:rsid w:val="00516A1A"/>
    <w:rsid w:val="00516C93"/>
    <w:rsid w:val="00516E95"/>
    <w:rsid w:val="00517A39"/>
    <w:rsid w:val="00522044"/>
    <w:rsid w:val="00523558"/>
    <w:rsid w:val="005241A0"/>
    <w:rsid w:val="005248FD"/>
    <w:rsid w:val="00527065"/>
    <w:rsid w:val="0053061A"/>
    <w:rsid w:val="00533308"/>
    <w:rsid w:val="00533718"/>
    <w:rsid w:val="00533E1D"/>
    <w:rsid w:val="0053652C"/>
    <w:rsid w:val="00537979"/>
    <w:rsid w:val="005416F5"/>
    <w:rsid w:val="0054173E"/>
    <w:rsid w:val="0054342C"/>
    <w:rsid w:val="00543D5D"/>
    <w:rsid w:val="00545374"/>
    <w:rsid w:val="00546484"/>
    <w:rsid w:val="005511AD"/>
    <w:rsid w:val="00552795"/>
    <w:rsid w:val="00560CFC"/>
    <w:rsid w:val="00561BEF"/>
    <w:rsid w:val="00561D64"/>
    <w:rsid w:val="005621FA"/>
    <w:rsid w:val="005638CF"/>
    <w:rsid w:val="005651A6"/>
    <w:rsid w:val="005653A7"/>
    <w:rsid w:val="00566181"/>
    <w:rsid w:val="00566FED"/>
    <w:rsid w:val="00570466"/>
    <w:rsid w:val="0057062D"/>
    <w:rsid w:val="00570AA3"/>
    <w:rsid w:val="00571E24"/>
    <w:rsid w:val="00574390"/>
    <w:rsid w:val="00575F7E"/>
    <w:rsid w:val="00580DFB"/>
    <w:rsid w:val="00581F14"/>
    <w:rsid w:val="005820FA"/>
    <w:rsid w:val="005824D1"/>
    <w:rsid w:val="00582561"/>
    <w:rsid w:val="005833C0"/>
    <w:rsid w:val="005838EB"/>
    <w:rsid w:val="005857D7"/>
    <w:rsid w:val="00587BD3"/>
    <w:rsid w:val="00587CF7"/>
    <w:rsid w:val="0059030B"/>
    <w:rsid w:val="00590689"/>
    <w:rsid w:val="0059079C"/>
    <w:rsid w:val="005946BB"/>
    <w:rsid w:val="00594A88"/>
    <w:rsid w:val="0059716A"/>
    <w:rsid w:val="005A1258"/>
    <w:rsid w:val="005A2079"/>
    <w:rsid w:val="005A2881"/>
    <w:rsid w:val="005A338D"/>
    <w:rsid w:val="005A37F3"/>
    <w:rsid w:val="005A4DA4"/>
    <w:rsid w:val="005A7E70"/>
    <w:rsid w:val="005B0E97"/>
    <w:rsid w:val="005B1877"/>
    <w:rsid w:val="005B1B18"/>
    <w:rsid w:val="005B1BC0"/>
    <w:rsid w:val="005B264A"/>
    <w:rsid w:val="005B466E"/>
    <w:rsid w:val="005B5733"/>
    <w:rsid w:val="005B60BD"/>
    <w:rsid w:val="005B74AC"/>
    <w:rsid w:val="005C05C4"/>
    <w:rsid w:val="005C0E19"/>
    <w:rsid w:val="005C0E71"/>
    <w:rsid w:val="005C1A05"/>
    <w:rsid w:val="005C320F"/>
    <w:rsid w:val="005C4E6B"/>
    <w:rsid w:val="005C7775"/>
    <w:rsid w:val="005C7EDD"/>
    <w:rsid w:val="005D0597"/>
    <w:rsid w:val="005D0B3A"/>
    <w:rsid w:val="005D163B"/>
    <w:rsid w:val="005D217E"/>
    <w:rsid w:val="005D25DD"/>
    <w:rsid w:val="005D3218"/>
    <w:rsid w:val="005D33C3"/>
    <w:rsid w:val="005D3AC3"/>
    <w:rsid w:val="005D45F7"/>
    <w:rsid w:val="005D4EA1"/>
    <w:rsid w:val="005D5281"/>
    <w:rsid w:val="005D57DC"/>
    <w:rsid w:val="005D75F2"/>
    <w:rsid w:val="005D7A04"/>
    <w:rsid w:val="005D7DC8"/>
    <w:rsid w:val="005E04A4"/>
    <w:rsid w:val="005E0B02"/>
    <w:rsid w:val="005E1436"/>
    <w:rsid w:val="005E2B5D"/>
    <w:rsid w:val="005E4051"/>
    <w:rsid w:val="005E46F1"/>
    <w:rsid w:val="005E47E1"/>
    <w:rsid w:val="005E516B"/>
    <w:rsid w:val="005E5730"/>
    <w:rsid w:val="005E63E3"/>
    <w:rsid w:val="005E73F6"/>
    <w:rsid w:val="005F06C3"/>
    <w:rsid w:val="005F1B0C"/>
    <w:rsid w:val="005F216B"/>
    <w:rsid w:val="005F23B6"/>
    <w:rsid w:val="005F43E4"/>
    <w:rsid w:val="005F4987"/>
    <w:rsid w:val="005F6F94"/>
    <w:rsid w:val="006009A6"/>
    <w:rsid w:val="00601985"/>
    <w:rsid w:val="00603929"/>
    <w:rsid w:val="00605CA8"/>
    <w:rsid w:val="00605EAE"/>
    <w:rsid w:val="00606718"/>
    <w:rsid w:val="0060760D"/>
    <w:rsid w:val="0061065C"/>
    <w:rsid w:val="00610AE6"/>
    <w:rsid w:val="00611C39"/>
    <w:rsid w:val="00611F80"/>
    <w:rsid w:val="006145E3"/>
    <w:rsid w:val="00614CD8"/>
    <w:rsid w:val="006209B4"/>
    <w:rsid w:val="00621C95"/>
    <w:rsid w:val="006223D6"/>
    <w:rsid w:val="00622B99"/>
    <w:rsid w:val="00623FBD"/>
    <w:rsid w:val="00624ABC"/>
    <w:rsid w:val="0062507D"/>
    <w:rsid w:val="00627277"/>
    <w:rsid w:val="00627FA4"/>
    <w:rsid w:val="00630C8B"/>
    <w:rsid w:val="00631EC7"/>
    <w:rsid w:val="0063219A"/>
    <w:rsid w:val="006326F8"/>
    <w:rsid w:val="00632DB3"/>
    <w:rsid w:val="00632EAF"/>
    <w:rsid w:val="00634050"/>
    <w:rsid w:val="00634A57"/>
    <w:rsid w:val="0063667A"/>
    <w:rsid w:val="00636FAD"/>
    <w:rsid w:val="0064115E"/>
    <w:rsid w:val="006417F9"/>
    <w:rsid w:val="006419E7"/>
    <w:rsid w:val="00643B84"/>
    <w:rsid w:val="0064417C"/>
    <w:rsid w:val="0064565D"/>
    <w:rsid w:val="00645E24"/>
    <w:rsid w:val="006460B2"/>
    <w:rsid w:val="0064610E"/>
    <w:rsid w:val="00651467"/>
    <w:rsid w:val="00651476"/>
    <w:rsid w:val="00651BAA"/>
    <w:rsid w:val="00652A8B"/>
    <w:rsid w:val="0065324F"/>
    <w:rsid w:val="00653FF6"/>
    <w:rsid w:val="00654202"/>
    <w:rsid w:val="006543D4"/>
    <w:rsid w:val="00654737"/>
    <w:rsid w:val="0065532A"/>
    <w:rsid w:val="006558EF"/>
    <w:rsid w:val="006559ED"/>
    <w:rsid w:val="00656FA9"/>
    <w:rsid w:val="0065772F"/>
    <w:rsid w:val="00661555"/>
    <w:rsid w:val="006619DF"/>
    <w:rsid w:val="0066277D"/>
    <w:rsid w:val="00664BED"/>
    <w:rsid w:val="006661D1"/>
    <w:rsid w:val="00667D6D"/>
    <w:rsid w:val="00670B8F"/>
    <w:rsid w:val="00670D97"/>
    <w:rsid w:val="00670FA2"/>
    <w:rsid w:val="00672B13"/>
    <w:rsid w:val="00673AA4"/>
    <w:rsid w:val="00673BAD"/>
    <w:rsid w:val="00674E88"/>
    <w:rsid w:val="006765FE"/>
    <w:rsid w:val="00676FAD"/>
    <w:rsid w:val="00681F92"/>
    <w:rsid w:val="0068237F"/>
    <w:rsid w:val="006831AF"/>
    <w:rsid w:val="0068397C"/>
    <w:rsid w:val="00683BEA"/>
    <w:rsid w:val="006847DB"/>
    <w:rsid w:val="006852AF"/>
    <w:rsid w:val="00685D3A"/>
    <w:rsid w:val="00686E1D"/>
    <w:rsid w:val="0068709E"/>
    <w:rsid w:val="00687921"/>
    <w:rsid w:val="00687A24"/>
    <w:rsid w:val="00691876"/>
    <w:rsid w:val="00693397"/>
    <w:rsid w:val="006942E5"/>
    <w:rsid w:val="00695075"/>
    <w:rsid w:val="00695602"/>
    <w:rsid w:val="00695962"/>
    <w:rsid w:val="006969B8"/>
    <w:rsid w:val="006A0696"/>
    <w:rsid w:val="006A08CD"/>
    <w:rsid w:val="006A1762"/>
    <w:rsid w:val="006A3274"/>
    <w:rsid w:val="006A3A21"/>
    <w:rsid w:val="006A447D"/>
    <w:rsid w:val="006A46A5"/>
    <w:rsid w:val="006A666E"/>
    <w:rsid w:val="006A734F"/>
    <w:rsid w:val="006A7D03"/>
    <w:rsid w:val="006B100A"/>
    <w:rsid w:val="006B1A06"/>
    <w:rsid w:val="006B2039"/>
    <w:rsid w:val="006B23C4"/>
    <w:rsid w:val="006B42B2"/>
    <w:rsid w:val="006B4783"/>
    <w:rsid w:val="006B5FEE"/>
    <w:rsid w:val="006B7258"/>
    <w:rsid w:val="006B7B1C"/>
    <w:rsid w:val="006B7C66"/>
    <w:rsid w:val="006C3D98"/>
    <w:rsid w:val="006C44B6"/>
    <w:rsid w:val="006C4569"/>
    <w:rsid w:val="006C4E81"/>
    <w:rsid w:val="006C5F82"/>
    <w:rsid w:val="006C6376"/>
    <w:rsid w:val="006C7579"/>
    <w:rsid w:val="006D02F1"/>
    <w:rsid w:val="006D0CD3"/>
    <w:rsid w:val="006D1D9C"/>
    <w:rsid w:val="006D3C27"/>
    <w:rsid w:val="006D4941"/>
    <w:rsid w:val="006D688C"/>
    <w:rsid w:val="006E0F04"/>
    <w:rsid w:val="006E62AF"/>
    <w:rsid w:val="006E6A21"/>
    <w:rsid w:val="006E6DBB"/>
    <w:rsid w:val="006E70C5"/>
    <w:rsid w:val="006F0194"/>
    <w:rsid w:val="006F059B"/>
    <w:rsid w:val="006F0CD1"/>
    <w:rsid w:val="006F24E8"/>
    <w:rsid w:val="006F259D"/>
    <w:rsid w:val="006F3B7A"/>
    <w:rsid w:val="006F4222"/>
    <w:rsid w:val="006F4BF7"/>
    <w:rsid w:val="006F53E6"/>
    <w:rsid w:val="006F6845"/>
    <w:rsid w:val="006F7471"/>
    <w:rsid w:val="006F771B"/>
    <w:rsid w:val="007000F5"/>
    <w:rsid w:val="00701E61"/>
    <w:rsid w:val="007028AB"/>
    <w:rsid w:val="00702F43"/>
    <w:rsid w:val="00704E22"/>
    <w:rsid w:val="00705029"/>
    <w:rsid w:val="007057BB"/>
    <w:rsid w:val="00706355"/>
    <w:rsid w:val="00706CEC"/>
    <w:rsid w:val="00713521"/>
    <w:rsid w:val="0071366C"/>
    <w:rsid w:val="00715FF8"/>
    <w:rsid w:val="007163BF"/>
    <w:rsid w:val="00720337"/>
    <w:rsid w:val="00721233"/>
    <w:rsid w:val="00723068"/>
    <w:rsid w:val="007237E5"/>
    <w:rsid w:val="00725127"/>
    <w:rsid w:val="0072550E"/>
    <w:rsid w:val="0072636E"/>
    <w:rsid w:val="00726675"/>
    <w:rsid w:val="00727740"/>
    <w:rsid w:val="00730AA4"/>
    <w:rsid w:val="00734816"/>
    <w:rsid w:val="007377DF"/>
    <w:rsid w:val="00737D76"/>
    <w:rsid w:val="007428DC"/>
    <w:rsid w:val="007453F2"/>
    <w:rsid w:val="007459CF"/>
    <w:rsid w:val="00745D5D"/>
    <w:rsid w:val="0074644A"/>
    <w:rsid w:val="00746D1E"/>
    <w:rsid w:val="00747149"/>
    <w:rsid w:val="0074771B"/>
    <w:rsid w:val="00750FD0"/>
    <w:rsid w:val="0075196A"/>
    <w:rsid w:val="0075257E"/>
    <w:rsid w:val="00752932"/>
    <w:rsid w:val="0075375F"/>
    <w:rsid w:val="0075390C"/>
    <w:rsid w:val="00753916"/>
    <w:rsid w:val="00753F7C"/>
    <w:rsid w:val="00753FD3"/>
    <w:rsid w:val="00755800"/>
    <w:rsid w:val="007604F6"/>
    <w:rsid w:val="0076576F"/>
    <w:rsid w:val="00766A29"/>
    <w:rsid w:val="00767BA7"/>
    <w:rsid w:val="00770B72"/>
    <w:rsid w:val="007726E6"/>
    <w:rsid w:val="00772D72"/>
    <w:rsid w:val="00773F34"/>
    <w:rsid w:val="0077575B"/>
    <w:rsid w:val="007760E8"/>
    <w:rsid w:val="00777BF0"/>
    <w:rsid w:val="00777D51"/>
    <w:rsid w:val="007807DD"/>
    <w:rsid w:val="007809B8"/>
    <w:rsid w:val="00782707"/>
    <w:rsid w:val="007831BE"/>
    <w:rsid w:val="00783256"/>
    <w:rsid w:val="007836B8"/>
    <w:rsid w:val="00784C4D"/>
    <w:rsid w:val="00786236"/>
    <w:rsid w:val="00786472"/>
    <w:rsid w:val="00786A14"/>
    <w:rsid w:val="007945FF"/>
    <w:rsid w:val="0079683F"/>
    <w:rsid w:val="0079799B"/>
    <w:rsid w:val="007A006F"/>
    <w:rsid w:val="007A0538"/>
    <w:rsid w:val="007A05C5"/>
    <w:rsid w:val="007A17C2"/>
    <w:rsid w:val="007A1CFE"/>
    <w:rsid w:val="007A225C"/>
    <w:rsid w:val="007A22F7"/>
    <w:rsid w:val="007A2AAE"/>
    <w:rsid w:val="007A2CE0"/>
    <w:rsid w:val="007A2F66"/>
    <w:rsid w:val="007A30CC"/>
    <w:rsid w:val="007A3F2B"/>
    <w:rsid w:val="007A4546"/>
    <w:rsid w:val="007A4CDD"/>
    <w:rsid w:val="007A6B24"/>
    <w:rsid w:val="007B0F0F"/>
    <w:rsid w:val="007B232F"/>
    <w:rsid w:val="007B2806"/>
    <w:rsid w:val="007B3033"/>
    <w:rsid w:val="007B3899"/>
    <w:rsid w:val="007B4C54"/>
    <w:rsid w:val="007B5A8B"/>
    <w:rsid w:val="007B6108"/>
    <w:rsid w:val="007B6C99"/>
    <w:rsid w:val="007C2A0C"/>
    <w:rsid w:val="007C3B4C"/>
    <w:rsid w:val="007C5DF3"/>
    <w:rsid w:val="007C604D"/>
    <w:rsid w:val="007D04A9"/>
    <w:rsid w:val="007D115A"/>
    <w:rsid w:val="007D176A"/>
    <w:rsid w:val="007D1C9A"/>
    <w:rsid w:val="007D2396"/>
    <w:rsid w:val="007D2993"/>
    <w:rsid w:val="007D4154"/>
    <w:rsid w:val="007D4DCA"/>
    <w:rsid w:val="007D6373"/>
    <w:rsid w:val="007D6E36"/>
    <w:rsid w:val="007D7127"/>
    <w:rsid w:val="007E0925"/>
    <w:rsid w:val="007E11B7"/>
    <w:rsid w:val="007E3E50"/>
    <w:rsid w:val="007E5264"/>
    <w:rsid w:val="007F01BF"/>
    <w:rsid w:val="007F0993"/>
    <w:rsid w:val="007F135F"/>
    <w:rsid w:val="007F157C"/>
    <w:rsid w:val="007F2979"/>
    <w:rsid w:val="007F3530"/>
    <w:rsid w:val="007F3CEE"/>
    <w:rsid w:val="007F5FA1"/>
    <w:rsid w:val="007F69D4"/>
    <w:rsid w:val="007F6E5D"/>
    <w:rsid w:val="007F7FF9"/>
    <w:rsid w:val="00800466"/>
    <w:rsid w:val="00800CE4"/>
    <w:rsid w:val="00801530"/>
    <w:rsid w:val="00802A9A"/>
    <w:rsid w:val="00802D0C"/>
    <w:rsid w:val="00802F67"/>
    <w:rsid w:val="0080486F"/>
    <w:rsid w:val="00804D6A"/>
    <w:rsid w:val="00805428"/>
    <w:rsid w:val="00805DB1"/>
    <w:rsid w:val="00806463"/>
    <w:rsid w:val="008072AF"/>
    <w:rsid w:val="00811B59"/>
    <w:rsid w:val="0081233F"/>
    <w:rsid w:val="008148FE"/>
    <w:rsid w:val="00814FEF"/>
    <w:rsid w:val="0081514F"/>
    <w:rsid w:val="00815226"/>
    <w:rsid w:val="00816793"/>
    <w:rsid w:val="0081685B"/>
    <w:rsid w:val="008173CA"/>
    <w:rsid w:val="00817C3D"/>
    <w:rsid w:val="00817F13"/>
    <w:rsid w:val="008222CA"/>
    <w:rsid w:val="00822C8F"/>
    <w:rsid w:val="0082310D"/>
    <w:rsid w:val="0082636C"/>
    <w:rsid w:val="008264B1"/>
    <w:rsid w:val="00831737"/>
    <w:rsid w:val="00832F39"/>
    <w:rsid w:val="00833C46"/>
    <w:rsid w:val="0083449D"/>
    <w:rsid w:val="00834572"/>
    <w:rsid w:val="00834ECC"/>
    <w:rsid w:val="008358A7"/>
    <w:rsid w:val="00835A36"/>
    <w:rsid w:val="00835EC5"/>
    <w:rsid w:val="00835F53"/>
    <w:rsid w:val="00836595"/>
    <w:rsid w:val="00841EB6"/>
    <w:rsid w:val="008424A8"/>
    <w:rsid w:val="008429F4"/>
    <w:rsid w:val="00843E6C"/>
    <w:rsid w:val="00844334"/>
    <w:rsid w:val="008447C2"/>
    <w:rsid w:val="0084631D"/>
    <w:rsid w:val="0084644A"/>
    <w:rsid w:val="008467D0"/>
    <w:rsid w:val="00847FDB"/>
    <w:rsid w:val="00851304"/>
    <w:rsid w:val="008517F3"/>
    <w:rsid w:val="00852001"/>
    <w:rsid w:val="0085384F"/>
    <w:rsid w:val="008546E5"/>
    <w:rsid w:val="00855233"/>
    <w:rsid w:val="008555D1"/>
    <w:rsid w:val="00856E2E"/>
    <w:rsid w:val="00857929"/>
    <w:rsid w:val="00857BF6"/>
    <w:rsid w:val="008605FC"/>
    <w:rsid w:val="00861838"/>
    <w:rsid w:val="0086208A"/>
    <w:rsid w:val="0086332C"/>
    <w:rsid w:val="00863512"/>
    <w:rsid w:val="00863DDB"/>
    <w:rsid w:val="00863EAE"/>
    <w:rsid w:val="0086446A"/>
    <w:rsid w:val="0086503B"/>
    <w:rsid w:val="00865D6B"/>
    <w:rsid w:val="00866BCD"/>
    <w:rsid w:val="00871550"/>
    <w:rsid w:val="008717CE"/>
    <w:rsid w:val="00874653"/>
    <w:rsid w:val="00876248"/>
    <w:rsid w:val="008765CC"/>
    <w:rsid w:val="008809FE"/>
    <w:rsid w:val="00880AC8"/>
    <w:rsid w:val="00881D0B"/>
    <w:rsid w:val="0088225A"/>
    <w:rsid w:val="0088364E"/>
    <w:rsid w:val="0088497B"/>
    <w:rsid w:val="0088724C"/>
    <w:rsid w:val="00887B4C"/>
    <w:rsid w:val="00891BA4"/>
    <w:rsid w:val="00893C4D"/>
    <w:rsid w:val="00895033"/>
    <w:rsid w:val="00896FCE"/>
    <w:rsid w:val="008A00D2"/>
    <w:rsid w:val="008A346A"/>
    <w:rsid w:val="008A41FB"/>
    <w:rsid w:val="008A4D26"/>
    <w:rsid w:val="008A638A"/>
    <w:rsid w:val="008A6979"/>
    <w:rsid w:val="008A7FD5"/>
    <w:rsid w:val="008B0C5C"/>
    <w:rsid w:val="008B1620"/>
    <w:rsid w:val="008B2C5C"/>
    <w:rsid w:val="008B5BC0"/>
    <w:rsid w:val="008B6F92"/>
    <w:rsid w:val="008C05A4"/>
    <w:rsid w:val="008C0661"/>
    <w:rsid w:val="008C0751"/>
    <w:rsid w:val="008C1785"/>
    <w:rsid w:val="008C1819"/>
    <w:rsid w:val="008C3B08"/>
    <w:rsid w:val="008C69BD"/>
    <w:rsid w:val="008C6F31"/>
    <w:rsid w:val="008D0F6D"/>
    <w:rsid w:val="008D11B6"/>
    <w:rsid w:val="008D1947"/>
    <w:rsid w:val="008D20E7"/>
    <w:rsid w:val="008D2464"/>
    <w:rsid w:val="008D2CC7"/>
    <w:rsid w:val="008D2ED9"/>
    <w:rsid w:val="008D319A"/>
    <w:rsid w:val="008D386C"/>
    <w:rsid w:val="008D6010"/>
    <w:rsid w:val="008D6A25"/>
    <w:rsid w:val="008D71BD"/>
    <w:rsid w:val="008D7CCC"/>
    <w:rsid w:val="008E1F11"/>
    <w:rsid w:val="008E4446"/>
    <w:rsid w:val="008E4725"/>
    <w:rsid w:val="008E4926"/>
    <w:rsid w:val="008E565E"/>
    <w:rsid w:val="008E656F"/>
    <w:rsid w:val="008E65C2"/>
    <w:rsid w:val="008E7507"/>
    <w:rsid w:val="008F03A0"/>
    <w:rsid w:val="008F1DA7"/>
    <w:rsid w:val="008F2432"/>
    <w:rsid w:val="008F2EE0"/>
    <w:rsid w:val="008F3509"/>
    <w:rsid w:val="008F44B6"/>
    <w:rsid w:val="008F4D84"/>
    <w:rsid w:val="008F4FAD"/>
    <w:rsid w:val="008F5B16"/>
    <w:rsid w:val="008F6362"/>
    <w:rsid w:val="008F6D88"/>
    <w:rsid w:val="008F779E"/>
    <w:rsid w:val="008F78DD"/>
    <w:rsid w:val="008F7C8A"/>
    <w:rsid w:val="0090019A"/>
    <w:rsid w:val="00900DE1"/>
    <w:rsid w:val="009026FE"/>
    <w:rsid w:val="00907A5A"/>
    <w:rsid w:val="0091233D"/>
    <w:rsid w:val="009128D9"/>
    <w:rsid w:val="00913D12"/>
    <w:rsid w:val="00915921"/>
    <w:rsid w:val="00915E01"/>
    <w:rsid w:val="009165DE"/>
    <w:rsid w:val="00916620"/>
    <w:rsid w:val="00917B32"/>
    <w:rsid w:val="00920A4C"/>
    <w:rsid w:val="00920A78"/>
    <w:rsid w:val="00920C7D"/>
    <w:rsid w:val="00921792"/>
    <w:rsid w:val="0092190F"/>
    <w:rsid w:val="00922FA8"/>
    <w:rsid w:val="00927A45"/>
    <w:rsid w:val="009303BB"/>
    <w:rsid w:val="009307C1"/>
    <w:rsid w:val="00932A7F"/>
    <w:rsid w:val="00932BD3"/>
    <w:rsid w:val="00932C22"/>
    <w:rsid w:val="00933EBE"/>
    <w:rsid w:val="00934898"/>
    <w:rsid w:val="00935172"/>
    <w:rsid w:val="009364A3"/>
    <w:rsid w:val="00936C8C"/>
    <w:rsid w:val="00937D38"/>
    <w:rsid w:val="0094180D"/>
    <w:rsid w:val="009420C8"/>
    <w:rsid w:val="009425BC"/>
    <w:rsid w:val="00942739"/>
    <w:rsid w:val="00944DD6"/>
    <w:rsid w:val="00945A23"/>
    <w:rsid w:val="00950C4A"/>
    <w:rsid w:val="00955030"/>
    <w:rsid w:val="0095534E"/>
    <w:rsid w:val="00955799"/>
    <w:rsid w:val="00955933"/>
    <w:rsid w:val="00957415"/>
    <w:rsid w:val="00957E99"/>
    <w:rsid w:val="009625C0"/>
    <w:rsid w:val="00963662"/>
    <w:rsid w:val="009648DE"/>
    <w:rsid w:val="009656F6"/>
    <w:rsid w:val="0096586B"/>
    <w:rsid w:val="00966C37"/>
    <w:rsid w:val="009676E7"/>
    <w:rsid w:val="00972528"/>
    <w:rsid w:val="00973432"/>
    <w:rsid w:val="009734A7"/>
    <w:rsid w:val="00973B4A"/>
    <w:rsid w:val="00973E23"/>
    <w:rsid w:val="00974360"/>
    <w:rsid w:val="00974B28"/>
    <w:rsid w:val="0097754F"/>
    <w:rsid w:val="009776FF"/>
    <w:rsid w:val="0098069F"/>
    <w:rsid w:val="009810A3"/>
    <w:rsid w:val="0098248B"/>
    <w:rsid w:val="009828A9"/>
    <w:rsid w:val="009847D5"/>
    <w:rsid w:val="009859C8"/>
    <w:rsid w:val="00985A95"/>
    <w:rsid w:val="00985C6B"/>
    <w:rsid w:val="00986A44"/>
    <w:rsid w:val="00987508"/>
    <w:rsid w:val="00990186"/>
    <w:rsid w:val="0099067C"/>
    <w:rsid w:val="00990F12"/>
    <w:rsid w:val="00992A42"/>
    <w:rsid w:val="00993F12"/>
    <w:rsid w:val="00994860"/>
    <w:rsid w:val="00995C3A"/>
    <w:rsid w:val="00995F36"/>
    <w:rsid w:val="00996C56"/>
    <w:rsid w:val="00996F20"/>
    <w:rsid w:val="00997397"/>
    <w:rsid w:val="00997CAF"/>
    <w:rsid w:val="009A0922"/>
    <w:rsid w:val="009A13B3"/>
    <w:rsid w:val="009A1704"/>
    <w:rsid w:val="009A260D"/>
    <w:rsid w:val="009A2CE6"/>
    <w:rsid w:val="009A3090"/>
    <w:rsid w:val="009A5CAC"/>
    <w:rsid w:val="009B097C"/>
    <w:rsid w:val="009B1645"/>
    <w:rsid w:val="009B1A79"/>
    <w:rsid w:val="009B31E7"/>
    <w:rsid w:val="009B5BB9"/>
    <w:rsid w:val="009B627D"/>
    <w:rsid w:val="009B62BB"/>
    <w:rsid w:val="009B6CDE"/>
    <w:rsid w:val="009B7076"/>
    <w:rsid w:val="009B78B4"/>
    <w:rsid w:val="009B7B48"/>
    <w:rsid w:val="009C14B5"/>
    <w:rsid w:val="009C17D6"/>
    <w:rsid w:val="009C1DE1"/>
    <w:rsid w:val="009C2475"/>
    <w:rsid w:val="009C2D4E"/>
    <w:rsid w:val="009C3619"/>
    <w:rsid w:val="009C533F"/>
    <w:rsid w:val="009C5BF2"/>
    <w:rsid w:val="009C71C8"/>
    <w:rsid w:val="009C76D4"/>
    <w:rsid w:val="009D03D6"/>
    <w:rsid w:val="009D3D54"/>
    <w:rsid w:val="009D47F4"/>
    <w:rsid w:val="009D4882"/>
    <w:rsid w:val="009D5F9E"/>
    <w:rsid w:val="009D7749"/>
    <w:rsid w:val="009E0E0E"/>
    <w:rsid w:val="009E14F7"/>
    <w:rsid w:val="009E1803"/>
    <w:rsid w:val="009E2F5F"/>
    <w:rsid w:val="009E4067"/>
    <w:rsid w:val="009E47FD"/>
    <w:rsid w:val="009F2E0E"/>
    <w:rsid w:val="009F2F08"/>
    <w:rsid w:val="009F352F"/>
    <w:rsid w:val="009F3FD1"/>
    <w:rsid w:val="009F51B1"/>
    <w:rsid w:val="009F6FB0"/>
    <w:rsid w:val="009F7F1E"/>
    <w:rsid w:val="00A00B3B"/>
    <w:rsid w:val="00A00E04"/>
    <w:rsid w:val="00A014A9"/>
    <w:rsid w:val="00A02BFC"/>
    <w:rsid w:val="00A06A7A"/>
    <w:rsid w:val="00A06CD4"/>
    <w:rsid w:val="00A10657"/>
    <w:rsid w:val="00A1152E"/>
    <w:rsid w:val="00A11726"/>
    <w:rsid w:val="00A12375"/>
    <w:rsid w:val="00A124B6"/>
    <w:rsid w:val="00A14F13"/>
    <w:rsid w:val="00A1776C"/>
    <w:rsid w:val="00A20080"/>
    <w:rsid w:val="00A21659"/>
    <w:rsid w:val="00A217CF"/>
    <w:rsid w:val="00A2210C"/>
    <w:rsid w:val="00A24A10"/>
    <w:rsid w:val="00A25890"/>
    <w:rsid w:val="00A31892"/>
    <w:rsid w:val="00A32A2C"/>
    <w:rsid w:val="00A33922"/>
    <w:rsid w:val="00A342A3"/>
    <w:rsid w:val="00A34B2B"/>
    <w:rsid w:val="00A350A9"/>
    <w:rsid w:val="00A350C9"/>
    <w:rsid w:val="00A359E1"/>
    <w:rsid w:val="00A36BEE"/>
    <w:rsid w:val="00A3798C"/>
    <w:rsid w:val="00A411FA"/>
    <w:rsid w:val="00A43145"/>
    <w:rsid w:val="00A43426"/>
    <w:rsid w:val="00A435A9"/>
    <w:rsid w:val="00A43BE3"/>
    <w:rsid w:val="00A453BA"/>
    <w:rsid w:val="00A45686"/>
    <w:rsid w:val="00A4698A"/>
    <w:rsid w:val="00A47BE1"/>
    <w:rsid w:val="00A47E1D"/>
    <w:rsid w:val="00A518EB"/>
    <w:rsid w:val="00A5227D"/>
    <w:rsid w:val="00A523CB"/>
    <w:rsid w:val="00A531B0"/>
    <w:rsid w:val="00A537E0"/>
    <w:rsid w:val="00A54452"/>
    <w:rsid w:val="00A55396"/>
    <w:rsid w:val="00A5573B"/>
    <w:rsid w:val="00A55F7C"/>
    <w:rsid w:val="00A60DCC"/>
    <w:rsid w:val="00A61BDF"/>
    <w:rsid w:val="00A625D7"/>
    <w:rsid w:val="00A669EE"/>
    <w:rsid w:val="00A679DE"/>
    <w:rsid w:val="00A715C4"/>
    <w:rsid w:val="00A73202"/>
    <w:rsid w:val="00A7600C"/>
    <w:rsid w:val="00A77B65"/>
    <w:rsid w:val="00A81C9C"/>
    <w:rsid w:val="00A84246"/>
    <w:rsid w:val="00A843D7"/>
    <w:rsid w:val="00A849CD"/>
    <w:rsid w:val="00A84ADE"/>
    <w:rsid w:val="00A84F57"/>
    <w:rsid w:val="00A85DBB"/>
    <w:rsid w:val="00A86312"/>
    <w:rsid w:val="00A87340"/>
    <w:rsid w:val="00A878DC"/>
    <w:rsid w:val="00A91495"/>
    <w:rsid w:val="00A91BC4"/>
    <w:rsid w:val="00A929A6"/>
    <w:rsid w:val="00A93842"/>
    <w:rsid w:val="00A95065"/>
    <w:rsid w:val="00A96A83"/>
    <w:rsid w:val="00AA0546"/>
    <w:rsid w:val="00AA0A14"/>
    <w:rsid w:val="00AA1964"/>
    <w:rsid w:val="00AA2AE5"/>
    <w:rsid w:val="00AA2FB5"/>
    <w:rsid w:val="00AA4038"/>
    <w:rsid w:val="00AA4B6B"/>
    <w:rsid w:val="00AA4E8C"/>
    <w:rsid w:val="00AA5ADB"/>
    <w:rsid w:val="00AA6388"/>
    <w:rsid w:val="00AA6DDE"/>
    <w:rsid w:val="00AA7EC2"/>
    <w:rsid w:val="00AB0938"/>
    <w:rsid w:val="00AB23DD"/>
    <w:rsid w:val="00AB2FBD"/>
    <w:rsid w:val="00AB430F"/>
    <w:rsid w:val="00AB48BE"/>
    <w:rsid w:val="00AB5FCC"/>
    <w:rsid w:val="00AB60DC"/>
    <w:rsid w:val="00AB61A5"/>
    <w:rsid w:val="00AB6F0E"/>
    <w:rsid w:val="00AC1631"/>
    <w:rsid w:val="00AC1704"/>
    <w:rsid w:val="00AC176C"/>
    <w:rsid w:val="00AC2392"/>
    <w:rsid w:val="00AC26D4"/>
    <w:rsid w:val="00AC28A3"/>
    <w:rsid w:val="00AC4F14"/>
    <w:rsid w:val="00AC5FF3"/>
    <w:rsid w:val="00AD17F1"/>
    <w:rsid w:val="00AD2606"/>
    <w:rsid w:val="00AD2DC9"/>
    <w:rsid w:val="00AD4E60"/>
    <w:rsid w:val="00AD5583"/>
    <w:rsid w:val="00AD5BCB"/>
    <w:rsid w:val="00AE0AE0"/>
    <w:rsid w:val="00AE0FAA"/>
    <w:rsid w:val="00AE22B7"/>
    <w:rsid w:val="00AE270B"/>
    <w:rsid w:val="00AE34DE"/>
    <w:rsid w:val="00AE3987"/>
    <w:rsid w:val="00AE49B8"/>
    <w:rsid w:val="00AE560D"/>
    <w:rsid w:val="00AE6000"/>
    <w:rsid w:val="00AF01EF"/>
    <w:rsid w:val="00AF037B"/>
    <w:rsid w:val="00AF0C2B"/>
    <w:rsid w:val="00AF500F"/>
    <w:rsid w:val="00AF5F3F"/>
    <w:rsid w:val="00AF6D0C"/>
    <w:rsid w:val="00AF7164"/>
    <w:rsid w:val="00B032D3"/>
    <w:rsid w:val="00B037E2"/>
    <w:rsid w:val="00B03921"/>
    <w:rsid w:val="00B0514B"/>
    <w:rsid w:val="00B13311"/>
    <w:rsid w:val="00B15131"/>
    <w:rsid w:val="00B15F09"/>
    <w:rsid w:val="00B16A38"/>
    <w:rsid w:val="00B16D6A"/>
    <w:rsid w:val="00B20B58"/>
    <w:rsid w:val="00B21AF8"/>
    <w:rsid w:val="00B21C56"/>
    <w:rsid w:val="00B2406D"/>
    <w:rsid w:val="00B24438"/>
    <w:rsid w:val="00B260E0"/>
    <w:rsid w:val="00B26AC6"/>
    <w:rsid w:val="00B26EC2"/>
    <w:rsid w:val="00B27624"/>
    <w:rsid w:val="00B27B76"/>
    <w:rsid w:val="00B31498"/>
    <w:rsid w:val="00B329DD"/>
    <w:rsid w:val="00B35E5F"/>
    <w:rsid w:val="00B36A7F"/>
    <w:rsid w:val="00B37B54"/>
    <w:rsid w:val="00B37BE1"/>
    <w:rsid w:val="00B426D8"/>
    <w:rsid w:val="00B46D69"/>
    <w:rsid w:val="00B47A19"/>
    <w:rsid w:val="00B51AB1"/>
    <w:rsid w:val="00B51FA9"/>
    <w:rsid w:val="00B54778"/>
    <w:rsid w:val="00B55C4C"/>
    <w:rsid w:val="00B56CED"/>
    <w:rsid w:val="00B578FB"/>
    <w:rsid w:val="00B61D99"/>
    <w:rsid w:val="00B61DFE"/>
    <w:rsid w:val="00B6273A"/>
    <w:rsid w:val="00B62F89"/>
    <w:rsid w:val="00B64526"/>
    <w:rsid w:val="00B64535"/>
    <w:rsid w:val="00B64E00"/>
    <w:rsid w:val="00B658FA"/>
    <w:rsid w:val="00B65E50"/>
    <w:rsid w:val="00B6620B"/>
    <w:rsid w:val="00B66358"/>
    <w:rsid w:val="00B66DBE"/>
    <w:rsid w:val="00B675BF"/>
    <w:rsid w:val="00B71A86"/>
    <w:rsid w:val="00B72242"/>
    <w:rsid w:val="00B72D17"/>
    <w:rsid w:val="00B72F9A"/>
    <w:rsid w:val="00B73D4B"/>
    <w:rsid w:val="00B73F6C"/>
    <w:rsid w:val="00B73FFF"/>
    <w:rsid w:val="00B75149"/>
    <w:rsid w:val="00B76659"/>
    <w:rsid w:val="00B76A0D"/>
    <w:rsid w:val="00B83B3A"/>
    <w:rsid w:val="00B83B7B"/>
    <w:rsid w:val="00B87062"/>
    <w:rsid w:val="00B87463"/>
    <w:rsid w:val="00B906A8"/>
    <w:rsid w:val="00B957F7"/>
    <w:rsid w:val="00B96B87"/>
    <w:rsid w:val="00BA043B"/>
    <w:rsid w:val="00BA24BA"/>
    <w:rsid w:val="00BA27D0"/>
    <w:rsid w:val="00BA2EBE"/>
    <w:rsid w:val="00BA3359"/>
    <w:rsid w:val="00BA3EE8"/>
    <w:rsid w:val="00BA4EED"/>
    <w:rsid w:val="00BA5D03"/>
    <w:rsid w:val="00BA681C"/>
    <w:rsid w:val="00BA76C5"/>
    <w:rsid w:val="00BB0F8C"/>
    <w:rsid w:val="00BB140C"/>
    <w:rsid w:val="00BB1557"/>
    <w:rsid w:val="00BB1BED"/>
    <w:rsid w:val="00BB1D0F"/>
    <w:rsid w:val="00BB272C"/>
    <w:rsid w:val="00BB349E"/>
    <w:rsid w:val="00BB4A88"/>
    <w:rsid w:val="00BB6833"/>
    <w:rsid w:val="00BB728C"/>
    <w:rsid w:val="00BC2B00"/>
    <w:rsid w:val="00BC4955"/>
    <w:rsid w:val="00BC4A93"/>
    <w:rsid w:val="00BC51C6"/>
    <w:rsid w:val="00BC5724"/>
    <w:rsid w:val="00BC79D6"/>
    <w:rsid w:val="00BD010A"/>
    <w:rsid w:val="00BD1023"/>
    <w:rsid w:val="00BD1520"/>
    <w:rsid w:val="00BD1B70"/>
    <w:rsid w:val="00BD2133"/>
    <w:rsid w:val="00BD27DB"/>
    <w:rsid w:val="00BD31E0"/>
    <w:rsid w:val="00BD358C"/>
    <w:rsid w:val="00BD3CF0"/>
    <w:rsid w:val="00BD4859"/>
    <w:rsid w:val="00BD5CE9"/>
    <w:rsid w:val="00BD6713"/>
    <w:rsid w:val="00BD6998"/>
    <w:rsid w:val="00BE0095"/>
    <w:rsid w:val="00BE010B"/>
    <w:rsid w:val="00BE30D2"/>
    <w:rsid w:val="00BE337A"/>
    <w:rsid w:val="00BE4BFC"/>
    <w:rsid w:val="00BE5120"/>
    <w:rsid w:val="00BE5882"/>
    <w:rsid w:val="00BE5A00"/>
    <w:rsid w:val="00BE62E6"/>
    <w:rsid w:val="00BE698A"/>
    <w:rsid w:val="00BE78A0"/>
    <w:rsid w:val="00BE7D3F"/>
    <w:rsid w:val="00BF23FB"/>
    <w:rsid w:val="00BF2927"/>
    <w:rsid w:val="00BF2D65"/>
    <w:rsid w:val="00BF3169"/>
    <w:rsid w:val="00BF4992"/>
    <w:rsid w:val="00BF4FAD"/>
    <w:rsid w:val="00BF5DE1"/>
    <w:rsid w:val="00BF7C5D"/>
    <w:rsid w:val="00C01AF4"/>
    <w:rsid w:val="00C02038"/>
    <w:rsid w:val="00C020C7"/>
    <w:rsid w:val="00C03571"/>
    <w:rsid w:val="00C03EDC"/>
    <w:rsid w:val="00C03F02"/>
    <w:rsid w:val="00C04012"/>
    <w:rsid w:val="00C04560"/>
    <w:rsid w:val="00C05C67"/>
    <w:rsid w:val="00C0719F"/>
    <w:rsid w:val="00C0744F"/>
    <w:rsid w:val="00C07D29"/>
    <w:rsid w:val="00C10911"/>
    <w:rsid w:val="00C12333"/>
    <w:rsid w:val="00C14B18"/>
    <w:rsid w:val="00C15F21"/>
    <w:rsid w:val="00C15F2C"/>
    <w:rsid w:val="00C1716D"/>
    <w:rsid w:val="00C17F4C"/>
    <w:rsid w:val="00C20D0C"/>
    <w:rsid w:val="00C22BB6"/>
    <w:rsid w:val="00C24ACD"/>
    <w:rsid w:val="00C257D3"/>
    <w:rsid w:val="00C265C4"/>
    <w:rsid w:val="00C2682C"/>
    <w:rsid w:val="00C27D2F"/>
    <w:rsid w:val="00C307EC"/>
    <w:rsid w:val="00C30C8E"/>
    <w:rsid w:val="00C32287"/>
    <w:rsid w:val="00C33BB5"/>
    <w:rsid w:val="00C33C52"/>
    <w:rsid w:val="00C33D04"/>
    <w:rsid w:val="00C3433B"/>
    <w:rsid w:val="00C343EE"/>
    <w:rsid w:val="00C34A66"/>
    <w:rsid w:val="00C35A1A"/>
    <w:rsid w:val="00C378E2"/>
    <w:rsid w:val="00C4047C"/>
    <w:rsid w:val="00C40B86"/>
    <w:rsid w:val="00C42428"/>
    <w:rsid w:val="00C434C2"/>
    <w:rsid w:val="00C4637F"/>
    <w:rsid w:val="00C50044"/>
    <w:rsid w:val="00C506E7"/>
    <w:rsid w:val="00C50C82"/>
    <w:rsid w:val="00C51068"/>
    <w:rsid w:val="00C546EC"/>
    <w:rsid w:val="00C551ED"/>
    <w:rsid w:val="00C556A1"/>
    <w:rsid w:val="00C55750"/>
    <w:rsid w:val="00C55B23"/>
    <w:rsid w:val="00C571D2"/>
    <w:rsid w:val="00C57B8F"/>
    <w:rsid w:val="00C6011B"/>
    <w:rsid w:val="00C61AAC"/>
    <w:rsid w:val="00C62FDF"/>
    <w:rsid w:val="00C643E0"/>
    <w:rsid w:val="00C64B42"/>
    <w:rsid w:val="00C64F81"/>
    <w:rsid w:val="00C65073"/>
    <w:rsid w:val="00C6509B"/>
    <w:rsid w:val="00C6509D"/>
    <w:rsid w:val="00C66DCB"/>
    <w:rsid w:val="00C6772E"/>
    <w:rsid w:val="00C70EBC"/>
    <w:rsid w:val="00C7255E"/>
    <w:rsid w:val="00C7452C"/>
    <w:rsid w:val="00C74D18"/>
    <w:rsid w:val="00C74F2E"/>
    <w:rsid w:val="00C777D4"/>
    <w:rsid w:val="00C83485"/>
    <w:rsid w:val="00C83B89"/>
    <w:rsid w:val="00C8405D"/>
    <w:rsid w:val="00C8666F"/>
    <w:rsid w:val="00C8722B"/>
    <w:rsid w:val="00C87D02"/>
    <w:rsid w:val="00C901C7"/>
    <w:rsid w:val="00C909D3"/>
    <w:rsid w:val="00C91ABE"/>
    <w:rsid w:val="00C9291C"/>
    <w:rsid w:val="00C95137"/>
    <w:rsid w:val="00C9612B"/>
    <w:rsid w:val="00C9729B"/>
    <w:rsid w:val="00C9746B"/>
    <w:rsid w:val="00C97845"/>
    <w:rsid w:val="00CA0F4E"/>
    <w:rsid w:val="00CA1646"/>
    <w:rsid w:val="00CA1B57"/>
    <w:rsid w:val="00CA1EBC"/>
    <w:rsid w:val="00CA3173"/>
    <w:rsid w:val="00CA3CCF"/>
    <w:rsid w:val="00CA41D8"/>
    <w:rsid w:val="00CA4DB9"/>
    <w:rsid w:val="00CA5574"/>
    <w:rsid w:val="00CA562C"/>
    <w:rsid w:val="00CA6207"/>
    <w:rsid w:val="00CA69C1"/>
    <w:rsid w:val="00CB0C68"/>
    <w:rsid w:val="00CB13B0"/>
    <w:rsid w:val="00CB35B7"/>
    <w:rsid w:val="00CB5889"/>
    <w:rsid w:val="00CB74A9"/>
    <w:rsid w:val="00CB756B"/>
    <w:rsid w:val="00CB7B6E"/>
    <w:rsid w:val="00CC09D8"/>
    <w:rsid w:val="00CC0B2A"/>
    <w:rsid w:val="00CC151E"/>
    <w:rsid w:val="00CC1734"/>
    <w:rsid w:val="00CC2DAE"/>
    <w:rsid w:val="00CC3DED"/>
    <w:rsid w:val="00CC603E"/>
    <w:rsid w:val="00CC6B38"/>
    <w:rsid w:val="00CC6DFE"/>
    <w:rsid w:val="00CC6FAD"/>
    <w:rsid w:val="00CC7366"/>
    <w:rsid w:val="00CC7D66"/>
    <w:rsid w:val="00CD0F6A"/>
    <w:rsid w:val="00CD183E"/>
    <w:rsid w:val="00CD19BB"/>
    <w:rsid w:val="00CD1FC3"/>
    <w:rsid w:val="00CD2692"/>
    <w:rsid w:val="00CD30EF"/>
    <w:rsid w:val="00CD457F"/>
    <w:rsid w:val="00CD5CD8"/>
    <w:rsid w:val="00CD719F"/>
    <w:rsid w:val="00CE0C3A"/>
    <w:rsid w:val="00CE1035"/>
    <w:rsid w:val="00CE22D7"/>
    <w:rsid w:val="00CE2E1B"/>
    <w:rsid w:val="00CE3597"/>
    <w:rsid w:val="00CE52EF"/>
    <w:rsid w:val="00CE5E6C"/>
    <w:rsid w:val="00CE63BE"/>
    <w:rsid w:val="00CE7594"/>
    <w:rsid w:val="00CE785C"/>
    <w:rsid w:val="00CE7E6B"/>
    <w:rsid w:val="00CF091A"/>
    <w:rsid w:val="00CF224F"/>
    <w:rsid w:val="00CF35B7"/>
    <w:rsid w:val="00CF36DA"/>
    <w:rsid w:val="00CF3894"/>
    <w:rsid w:val="00CF39E8"/>
    <w:rsid w:val="00CF40CE"/>
    <w:rsid w:val="00CF6B8D"/>
    <w:rsid w:val="00D001C1"/>
    <w:rsid w:val="00D006F3"/>
    <w:rsid w:val="00D00D0B"/>
    <w:rsid w:val="00D00F21"/>
    <w:rsid w:val="00D01F7B"/>
    <w:rsid w:val="00D02C06"/>
    <w:rsid w:val="00D03361"/>
    <w:rsid w:val="00D1019F"/>
    <w:rsid w:val="00D10C12"/>
    <w:rsid w:val="00D12DD0"/>
    <w:rsid w:val="00D15CB3"/>
    <w:rsid w:val="00D16004"/>
    <w:rsid w:val="00D17BED"/>
    <w:rsid w:val="00D21936"/>
    <w:rsid w:val="00D2293C"/>
    <w:rsid w:val="00D234ED"/>
    <w:rsid w:val="00D24A51"/>
    <w:rsid w:val="00D24F0A"/>
    <w:rsid w:val="00D26F89"/>
    <w:rsid w:val="00D301F9"/>
    <w:rsid w:val="00D312B8"/>
    <w:rsid w:val="00D3147B"/>
    <w:rsid w:val="00D32B1E"/>
    <w:rsid w:val="00D343D7"/>
    <w:rsid w:val="00D34C89"/>
    <w:rsid w:val="00D36584"/>
    <w:rsid w:val="00D36FB8"/>
    <w:rsid w:val="00D37BF1"/>
    <w:rsid w:val="00D409CD"/>
    <w:rsid w:val="00D41496"/>
    <w:rsid w:val="00D419FB"/>
    <w:rsid w:val="00D41A45"/>
    <w:rsid w:val="00D43EB8"/>
    <w:rsid w:val="00D446AD"/>
    <w:rsid w:val="00D44F40"/>
    <w:rsid w:val="00D47106"/>
    <w:rsid w:val="00D47539"/>
    <w:rsid w:val="00D47A41"/>
    <w:rsid w:val="00D51D9E"/>
    <w:rsid w:val="00D51E22"/>
    <w:rsid w:val="00D53780"/>
    <w:rsid w:val="00D5460B"/>
    <w:rsid w:val="00D552B5"/>
    <w:rsid w:val="00D57A77"/>
    <w:rsid w:val="00D60EFC"/>
    <w:rsid w:val="00D614B6"/>
    <w:rsid w:val="00D61FD8"/>
    <w:rsid w:val="00D6225A"/>
    <w:rsid w:val="00D625F4"/>
    <w:rsid w:val="00D62FA0"/>
    <w:rsid w:val="00D66057"/>
    <w:rsid w:val="00D70716"/>
    <w:rsid w:val="00D71BCE"/>
    <w:rsid w:val="00D7378E"/>
    <w:rsid w:val="00D74485"/>
    <w:rsid w:val="00D76B2A"/>
    <w:rsid w:val="00D7764C"/>
    <w:rsid w:val="00D77CFD"/>
    <w:rsid w:val="00D80CF4"/>
    <w:rsid w:val="00D821C8"/>
    <w:rsid w:val="00D8455D"/>
    <w:rsid w:val="00D85014"/>
    <w:rsid w:val="00D86390"/>
    <w:rsid w:val="00D86D1A"/>
    <w:rsid w:val="00D8793F"/>
    <w:rsid w:val="00D87D38"/>
    <w:rsid w:val="00D901C5"/>
    <w:rsid w:val="00D95E71"/>
    <w:rsid w:val="00D970B7"/>
    <w:rsid w:val="00DA03FE"/>
    <w:rsid w:val="00DA10E1"/>
    <w:rsid w:val="00DA19CF"/>
    <w:rsid w:val="00DA1CF5"/>
    <w:rsid w:val="00DA22CE"/>
    <w:rsid w:val="00DA769E"/>
    <w:rsid w:val="00DB1130"/>
    <w:rsid w:val="00DB15D9"/>
    <w:rsid w:val="00DB178C"/>
    <w:rsid w:val="00DB1DCD"/>
    <w:rsid w:val="00DB29A7"/>
    <w:rsid w:val="00DB2B32"/>
    <w:rsid w:val="00DB2E84"/>
    <w:rsid w:val="00DB3AD5"/>
    <w:rsid w:val="00DB3D21"/>
    <w:rsid w:val="00DB5985"/>
    <w:rsid w:val="00DC202A"/>
    <w:rsid w:val="00DC281C"/>
    <w:rsid w:val="00DC28B5"/>
    <w:rsid w:val="00DC3172"/>
    <w:rsid w:val="00DC419E"/>
    <w:rsid w:val="00DC4332"/>
    <w:rsid w:val="00DC52A9"/>
    <w:rsid w:val="00DC670F"/>
    <w:rsid w:val="00DD33D9"/>
    <w:rsid w:val="00DD4363"/>
    <w:rsid w:val="00DD561C"/>
    <w:rsid w:val="00DD74C8"/>
    <w:rsid w:val="00DE4006"/>
    <w:rsid w:val="00DE51BD"/>
    <w:rsid w:val="00DE5E4A"/>
    <w:rsid w:val="00DE5E51"/>
    <w:rsid w:val="00DF1407"/>
    <w:rsid w:val="00DF2D52"/>
    <w:rsid w:val="00DF3067"/>
    <w:rsid w:val="00DF4145"/>
    <w:rsid w:val="00DF48FE"/>
    <w:rsid w:val="00DF5249"/>
    <w:rsid w:val="00DF68A6"/>
    <w:rsid w:val="00DF6BBA"/>
    <w:rsid w:val="00DF78B2"/>
    <w:rsid w:val="00E01ED5"/>
    <w:rsid w:val="00E01F33"/>
    <w:rsid w:val="00E023CF"/>
    <w:rsid w:val="00E064C9"/>
    <w:rsid w:val="00E070C6"/>
    <w:rsid w:val="00E07A93"/>
    <w:rsid w:val="00E07EFD"/>
    <w:rsid w:val="00E1063E"/>
    <w:rsid w:val="00E107CE"/>
    <w:rsid w:val="00E12A87"/>
    <w:rsid w:val="00E12BFB"/>
    <w:rsid w:val="00E12CE4"/>
    <w:rsid w:val="00E13882"/>
    <w:rsid w:val="00E1391B"/>
    <w:rsid w:val="00E17DEA"/>
    <w:rsid w:val="00E20822"/>
    <w:rsid w:val="00E20AC6"/>
    <w:rsid w:val="00E20F18"/>
    <w:rsid w:val="00E243D2"/>
    <w:rsid w:val="00E2654E"/>
    <w:rsid w:val="00E2674A"/>
    <w:rsid w:val="00E3122A"/>
    <w:rsid w:val="00E3235D"/>
    <w:rsid w:val="00E334E1"/>
    <w:rsid w:val="00E335EA"/>
    <w:rsid w:val="00E33BE9"/>
    <w:rsid w:val="00E36C95"/>
    <w:rsid w:val="00E3709A"/>
    <w:rsid w:val="00E403D9"/>
    <w:rsid w:val="00E4218E"/>
    <w:rsid w:val="00E43B96"/>
    <w:rsid w:val="00E458A0"/>
    <w:rsid w:val="00E45BF9"/>
    <w:rsid w:val="00E476D6"/>
    <w:rsid w:val="00E506B0"/>
    <w:rsid w:val="00E50B40"/>
    <w:rsid w:val="00E50D3D"/>
    <w:rsid w:val="00E51F2D"/>
    <w:rsid w:val="00E527CC"/>
    <w:rsid w:val="00E52C32"/>
    <w:rsid w:val="00E53E64"/>
    <w:rsid w:val="00E54F44"/>
    <w:rsid w:val="00E55CB4"/>
    <w:rsid w:val="00E56067"/>
    <w:rsid w:val="00E625D9"/>
    <w:rsid w:val="00E63412"/>
    <w:rsid w:val="00E63ABD"/>
    <w:rsid w:val="00E66877"/>
    <w:rsid w:val="00E66912"/>
    <w:rsid w:val="00E67A58"/>
    <w:rsid w:val="00E67BB4"/>
    <w:rsid w:val="00E704D6"/>
    <w:rsid w:val="00E7091D"/>
    <w:rsid w:val="00E70F9F"/>
    <w:rsid w:val="00E7139A"/>
    <w:rsid w:val="00E713BB"/>
    <w:rsid w:val="00E71BF2"/>
    <w:rsid w:val="00E71EEA"/>
    <w:rsid w:val="00E72D94"/>
    <w:rsid w:val="00E72EDA"/>
    <w:rsid w:val="00E73B72"/>
    <w:rsid w:val="00E75E0A"/>
    <w:rsid w:val="00E81701"/>
    <w:rsid w:val="00E81BD6"/>
    <w:rsid w:val="00E824E8"/>
    <w:rsid w:val="00E8261B"/>
    <w:rsid w:val="00E84860"/>
    <w:rsid w:val="00E85AB2"/>
    <w:rsid w:val="00E8787F"/>
    <w:rsid w:val="00E90126"/>
    <w:rsid w:val="00E91BF0"/>
    <w:rsid w:val="00E93F9B"/>
    <w:rsid w:val="00E95EF1"/>
    <w:rsid w:val="00E973B4"/>
    <w:rsid w:val="00E97F61"/>
    <w:rsid w:val="00EA019A"/>
    <w:rsid w:val="00EA0667"/>
    <w:rsid w:val="00EA1E6B"/>
    <w:rsid w:val="00EA3B05"/>
    <w:rsid w:val="00EA5967"/>
    <w:rsid w:val="00EA610C"/>
    <w:rsid w:val="00EA65BD"/>
    <w:rsid w:val="00EA747F"/>
    <w:rsid w:val="00EA7A86"/>
    <w:rsid w:val="00EA7E5F"/>
    <w:rsid w:val="00EB01AC"/>
    <w:rsid w:val="00EB1E51"/>
    <w:rsid w:val="00EB3BEB"/>
    <w:rsid w:val="00EB4DF9"/>
    <w:rsid w:val="00EB53FC"/>
    <w:rsid w:val="00EB6358"/>
    <w:rsid w:val="00EB6D4B"/>
    <w:rsid w:val="00EB720D"/>
    <w:rsid w:val="00EB7BA8"/>
    <w:rsid w:val="00EB7CF3"/>
    <w:rsid w:val="00EC0A49"/>
    <w:rsid w:val="00EC0B29"/>
    <w:rsid w:val="00EC0D05"/>
    <w:rsid w:val="00EC21AE"/>
    <w:rsid w:val="00EC2233"/>
    <w:rsid w:val="00EC3111"/>
    <w:rsid w:val="00EC416D"/>
    <w:rsid w:val="00EC456F"/>
    <w:rsid w:val="00EC5119"/>
    <w:rsid w:val="00EC5419"/>
    <w:rsid w:val="00EC59DD"/>
    <w:rsid w:val="00EC6C87"/>
    <w:rsid w:val="00EC773C"/>
    <w:rsid w:val="00ED2E1F"/>
    <w:rsid w:val="00ED2EA9"/>
    <w:rsid w:val="00ED3070"/>
    <w:rsid w:val="00ED44E9"/>
    <w:rsid w:val="00ED4F3B"/>
    <w:rsid w:val="00ED4F77"/>
    <w:rsid w:val="00ED5CC6"/>
    <w:rsid w:val="00ED64C1"/>
    <w:rsid w:val="00ED7160"/>
    <w:rsid w:val="00ED7C5E"/>
    <w:rsid w:val="00EE0013"/>
    <w:rsid w:val="00EE0D60"/>
    <w:rsid w:val="00EE2127"/>
    <w:rsid w:val="00EE2FDA"/>
    <w:rsid w:val="00EE4C83"/>
    <w:rsid w:val="00EE5659"/>
    <w:rsid w:val="00EE6C5A"/>
    <w:rsid w:val="00EE7E95"/>
    <w:rsid w:val="00EF1AD4"/>
    <w:rsid w:val="00EF3078"/>
    <w:rsid w:val="00EF3AB8"/>
    <w:rsid w:val="00EF4D78"/>
    <w:rsid w:val="00EF69E5"/>
    <w:rsid w:val="00EF74F7"/>
    <w:rsid w:val="00F0212E"/>
    <w:rsid w:val="00F02407"/>
    <w:rsid w:val="00F02739"/>
    <w:rsid w:val="00F02A64"/>
    <w:rsid w:val="00F0323C"/>
    <w:rsid w:val="00F03A60"/>
    <w:rsid w:val="00F04883"/>
    <w:rsid w:val="00F04DAC"/>
    <w:rsid w:val="00F055E5"/>
    <w:rsid w:val="00F0578F"/>
    <w:rsid w:val="00F05EB0"/>
    <w:rsid w:val="00F060C3"/>
    <w:rsid w:val="00F071DC"/>
    <w:rsid w:val="00F076BC"/>
    <w:rsid w:val="00F11266"/>
    <w:rsid w:val="00F11464"/>
    <w:rsid w:val="00F11DB4"/>
    <w:rsid w:val="00F13FBC"/>
    <w:rsid w:val="00F142F8"/>
    <w:rsid w:val="00F15FF5"/>
    <w:rsid w:val="00F16826"/>
    <w:rsid w:val="00F16A5C"/>
    <w:rsid w:val="00F23545"/>
    <w:rsid w:val="00F2429B"/>
    <w:rsid w:val="00F264FE"/>
    <w:rsid w:val="00F3141A"/>
    <w:rsid w:val="00F31D72"/>
    <w:rsid w:val="00F3235B"/>
    <w:rsid w:val="00F33DCE"/>
    <w:rsid w:val="00F3515A"/>
    <w:rsid w:val="00F37242"/>
    <w:rsid w:val="00F37672"/>
    <w:rsid w:val="00F407C8"/>
    <w:rsid w:val="00F4098F"/>
    <w:rsid w:val="00F40CD1"/>
    <w:rsid w:val="00F40F64"/>
    <w:rsid w:val="00F43B75"/>
    <w:rsid w:val="00F448F7"/>
    <w:rsid w:val="00F46551"/>
    <w:rsid w:val="00F46A01"/>
    <w:rsid w:val="00F47872"/>
    <w:rsid w:val="00F47AD0"/>
    <w:rsid w:val="00F50083"/>
    <w:rsid w:val="00F51107"/>
    <w:rsid w:val="00F521F4"/>
    <w:rsid w:val="00F547A0"/>
    <w:rsid w:val="00F54ABD"/>
    <w:rsid w:val="00F576EB"/>
    <w:rsid w:val="00F61A10"/>
    <w:rsid w:val="00F6223D"/>
    <w:rsid w:val="00F62A2B"/>
    <w:rsid w:val="00F63CBF"/>
    <w:rsid w:val="00F64109"/>
    <w:rsid w:val="00F6413E"/>
    <w:rsid w:val="00F646D2"/>
    <w:rsid w:val="00F6763C"/>
    <w:rsid w:val="00F67DAD"/>
    <w:rsid w:val="00F70B09"/>
    <w:rsid w:val="00F71157"/>
    <w:rsid w:val="00F713AE"/>
    <w:rsid w:val="00F7172C"/>
    <w:rsid w:val="00F72C21"/>
    <w:rsid w:val="00F7318F"/>
    <w:rsid w:val="00F74592"/>
    <w:rsid w:val="00F74A1C"/>
    <w:rsid w:val="00F75787"/>
    <w:rsid w:val="00F7662F"/>
    <w:rsid w:val="00F76645"/>
    <w:rsid w:val="00F7669F"/>
    <w:rsid w:val="00F80D2B"/>
    <w:rsid w:val="00F81DE2"/>
    <w:rsid w:val="00F82C96"/>
    <w:rsid w:val="00F83B3A"/>
    <w:rsid w:val="00F84634"/>
    <w:rsid w:val="00F862B8"/>
    <w:rsid w:val="00F868ED"/>
    <w:rsid w:val="00F86DA3"/>
    <w:rsid w:val="00F872D2"/>
    <w:rsid w:val="00F91F5E"/>
    <w:rsid w:val="00F93B2E"/>
    <w:rsid w:val="00F93DA5"/>
    <w:rsid w:val="00F94847"/>
    <w:rsid w:val="00F94E2C"/>
    <w:rsid w:val="00F9625C"/>
    <w:rsid w:val="00FA292D"/>
    <w:rsid w:val="00FA32A3"/>
    <w:rsid w:val="00FA3649"/>
    <w:rsid w:val="00FA553E"/>
    <w:rsid w:val="00FA57AA"/>
    <w:rsid w:val="00FA5919"/>
    <w:rsid w:val="00FA5CB1"/>
    <w:rsid w:val="00FA754E"/>
    <w:rsid w:val="00FA789A"/>
    <w:rsid w:val="00FB0997"/>
    <w:rsid w:val="00FB1037"/>
    <w:rsid w:val="00FB1153"/>
    <w:rsid w:val="00FB171A"/>
    <w:rsid w:val="00FB2707"/>
    <w:rsid w:val="00FB2DC3"/>
    <w:rsid w:val="00FB4541"/>
    <w:rsid w:val="00FB4938"/>
    <w:rsid w:val="00FB54D4"/>
    <w:rsid w:val="00FB5B9D"/>
    <w:rsid w:val="00FC1697"/>
    <w:rsid w:val="00FC4092"/>
    <w:rsid w:val="00FC4D8B"/>
    <w:rsid w:val="00FC55D6"/>
    <w:rsid w:val="00FC5624"/>
    <w:rsid w:val="00FC75A7"/>
    <w:rsid w:val="00FC7866"/>
    <w:rsid w:val="00FC7E32"/>
    <w:rsid w:val="00FD024C"/>
    <w:rsid w:val="00FD14CE"/>
    <w:rsid w:val="00FD2AD1"/>
    <w:rsid w:val="00FD2AF3"/>
    <w:rsid w:val="00FD2E15"/>
    <w:rsid w:val="00FD308D"/>
    <w:rsid w:val="00FD4123"/>
    <w:rsid w:val="00FD5698"/>
    <w:rsid w:val="00FD6F82"/>
    <w:rsid w:val="00FD7E72"/>
    <w:rsid w:val="00FE00A8"/>
    <w:rsid w:val="00FE0F3F"/>
    <w:rsid w:val="00FE18E9"/>
    <w:rsid w:val="00FE2570"/>
    <w:rsid w:val="00FE2641"/>
    <w:rsid w:val="00FE3474"/>
    <w:rsid w:val="00FE3C85"/>
    <w:rsid w:val="00FE3DFD"/>
    <w:rsid w:val="00FE4601"/>
    <w:rsid w:val="00FE6066"/>
    <w:rsid w:val="00FE72A7"/>
    <w:rsid w:val="00FE7A6A"/>
    <w:rsid w:val="00FF01D3"/>
    <w:rsid w:val="00FF03C3"/>
    <w:rsid w:val="00FF0409"/>
    <w:rsid w:val="00FF1B0E"/>
    <w:rsid w:val="00FF1E93"/>
    <w:rsid w:val="00FF25CA"/>
    <w:rsid w:val="00FF3FB0"/>
    <w:rsid w:val="00FF4702"/>
    <w:rsid w:val="00FF5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sz w:val="22"/>
        <w:szCs w:val="22"/>
        <w:lang w:val="da-DK" w:eastAsia="da-DK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D163B"/>
    <w:pPr>
      <w:spacing w:before="120" w:line="260" w:lineRule="exact"/>
      <w:ind w:left="567"/>
    </w:pPr>
    <w:rPr>
      <w:rFonts w:ascii="L Frutiger Light" w:hAnsi="L Frutiger Light"/>
      <w:sz w:val="20"/>
      <w:szCs w:val="20"/>
      <w:lang w:eastAsia="en-US"/>
    </w:rPr>
  </w:style>
  <w:style w:type="paragraph" w:styleId="Heading1">
    <w:name w:val="heading 1"/>
    <w:basedOn w:val="Normal"/>
    <w:next w:val="BodyText"/>
    <w:link w:val="Heading1Char"/>
    <w:uiPriority w:val="99"/>
    <w:qFormat/>
    <w:rsid w:val="005D163B"/>
    <w:pPr>
      <w:keepNext/>
      <w:pageBreakBefore/>
      <w:numPr>
        <w:numId w:val="24"/>
      </w:numPr>
      <w:spacing w:before="0" w:after="160" w:line="640" w:lineRule="exact"/>
      <w:outlineLvl w:val="0"/>
    </w:pPr>
    <w:rPr>
      <w:rFonts w:ascii="Times New Roman" w:hAnsi="Times New Roman"/>
      <w:color w:val="000066"/>
      <w:kern w:val="32"/>
      <w:sz w:val="60"/>
    </w:rPr>
  </w:style>
  <w:style w:type="paragraph" w:styleId="Heading2">
    <w:name w:val="heading 2"/>
    <w:basedOn w:val="Normal"/>
    <w:next w:val="BodyText"/>
    <w:link w:val="Heading2Char1"/>
    <w:uiPriority w:val="99"/>
    <w:qFormat/>
    <w:rsid w:val="005D163B"/>
    <w:pPr>
      <w:keepNext/>
      <w:numPr>
        <w:ilvl w:val="1"/>
        <w:numId w:val="24"/>
      </w:numPr>
      <w:tabs>
        <w:tab w:val="clear" w:pos="576"/>
        <w:tab w:val="num" w:pos="709"/>
      </w:tabs>
      <w:spacing w:before="360" w:after="240" w:line="240" w:lineRule="atLeast"/>
      <w:ind w:left="709" w:hanging="709"/>
      <w:outlineLvl w:val="1"/>
    </w:pPr>
    <w:rPr>
      <w:rFonts w:ascii="Times New Roman" w:hAnsi="Times New Roman"/>
      <w:color w:val="000066"/>
      <w:sz w:val="36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5D163B"/>
    <w:pPr>
      <w:keepNext/>
      <w:numPr>
        <w:ilvl w:val="2"/>
        <w:numId w:val="24"/>
      </w:numPr>
      <w:spacing w:before="300" w:after="120" w:line="320" w:lineRule="atLeast"/>
      <w:outlineLvl w:val="2"/>
    </w:pPr>
    <w:rPr>
      <w:rFonts w:ascii="Times New Roman" w:hAnsi="Times New Roman"/>
      <w:color w:val="000066"/>
      <w:sz w:val="28"/>
    </w:rPr>
  </w:style>
  <w:style w:type="paragraph" w:styleId="Heading4">
    <w:name w:val="heading 4"/>
    <w:basedOn w:val="BodyText"/>
    <w:next w:val="BodyText"/>
    <w:link w:val="Heading4Char"/>
    <w:uiPriority w:val="99"/>
    <w:qFormat/>
    <w:rsid w:val="005D163B"/>
    <w:pPr>
      <w:keepNext/>
      <w:spacing w:before="360" w:line="280" w:lineRule="atLeast"/>
      <w:ind w:left="0"/>
      <w:outlineLvl w:val="3"/>
    </w:pPr>
    <w:rPr>
      <w:rFonts w:ascii="Times New Roman" w:hAnsi="Times New Roman"/>
      <w:b/>
      <w:color w:val="000066"/>
      <w:sz w:val="22"/>
    </w:rPr>
  </w:style>
  <w:style w:type="paragraph" w:styleId="Heading5">
    <w:name w:val="heading 5"/>
    <w:basedOn w:val="Normal"/>
    <w:next w:val="BodyText"/>
    <w:link w:val="Heading5Char"/>
    <w:uiPriority w:val="99"/>
    <w:qFormat/>
    <w:rsid w:val="005D163B"/>
    <w:pPr>
      <w:keepNext/>
      <w:spacing w:before="360" w:after="120" w:line="280" w:lineRule="atLeast"/>
      <w:ind w:left="0"/>
      <w:outlineLvl w:val="4"/>
    </w:pPr>
    <w:rPr>
      <w:rFonts w:ascii="Times New Roman" w:hAnsi="Times New Roman"/>
      <w:color w:val="000066"/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D163B"/>
    <w:pPr>
      <w:spacing w:before="240" w:after="60"/>
      <w:ind w:left="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D163B"/>
    <w:pPr>
      <w:spacing w:before="240" w:after="60"/>
      <w:ind w:left="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D163B"/>
    <w:pPr>
      <w:spacing w:before="240" w:after="60"/>
      <w:ind w:left="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D163B"/>
    <w:pPr>
      <w:spacing w:before="240" w:after="60"/>
      <w:ind w:left="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D163B"/>
    <w:rPr>
      <w:rFonts w:ascii="Times New Roman" w:hAnsi="Times New Roman"/>
      <w:color w:val="000066"/>
      <w:kern w:val="32"/>
      <w:sz w:val="60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D163B"/>
    <w:rPr>
      <w:rFonts w:ascii="Times New Roman" w:hAnsi="Times New Roman" w:cs="Times New Roman"/>
      <w:noProof/>
      <w:color w:val="000066"/>
      <w:sz w:val="32"/>
      <w:lang w:val="en-GB" w:eastAsia="en-US" w:bidi="ar-SA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023CF"/>
    <w:rPr>
      <w:rFonts w:ascii="Times New Roman" w:hAnsi="Times New Roman"/>
      <w:color w:val="000066"/>
      <w:sz w:val="28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023CF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023CF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E023CF"/>
    <w:rPr>
      <w:rFonts w:ascii="Calibri" w:hAnsi="Calibri" w:cs="Times New Roman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E023CF"/>
    <w:rPr>
      <w:rFonts w:ascii="Calibri" w:hAnsi="Calibri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E023CF"/>
    <w:rPr>
      <w:rFonts w:ascii="Calibri" w:hAnsi="Calibri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E023CF"/>
    <w:rPr>
      <w:rFonts w:ascii="Cambria" w:hAnsi="Cambria" w:cs="Times New Roman"/>
      <w:lang w:eastAsia="en-US"/>
    </w:rPr>
  </w:style>
  <w:style w:type="paragraph" w:styleId="BodyText">
    <w:name w:val="Body Text"/>
    <w:basedOn w:val="Normal"/>
    <w:link w:val="BodyTextChar1"/>
    <w:uiPriority w:val="99"/>
    <w:semiHidden/>
    <w:rsid w:val="005D163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023CF"/>
    <w:rPr>
      <w:rFonts w:ascii="L Frutiger Light" w:hAnsi="L Frutiger Light" w:cs="Times New Roman"/>
      <w:sz w:val="20"/>
      <w:szCs w:val="20"/>
      <w:lang w:eastAsia="en-US"/>
    </w:rPr>
  </w:style>
  <w:style w:type="character" w:customStyle="1" w:styleId="BodyTextChar1">
    <w:name w:val="Body Text Char1"/>
    <w:basedOn w:val="DefaultParagraphFont"/>
    <w:link w:val="BodyText"/>
    <w:uiPriority w:val="99"/>
    <w:locked/>
    <w:rsid w:val="005D163B"/>
    <w:rPr>
      <w:rFonts w:ascii="Times New Roman" w:hAnsi="Times New Roman" w:cs="Times New Roman"/>
      <w:sz w:val="22"/>
      <w:lang w:val="da-DK"/>
    </w:rPr>
  </w:style>
  <w:style w:type="paragraph" w:customStyle="1" w:styleId="Tabelindhold">
    <w:name w:val="Tabel indhold"/>
    <w:basedOn w:val="BodyText"/>
    <w:uiPriority w:val="99"/>
    <w:rsid w:val="005D163B"/>
    <w:pPr>
      <w:keepLines/>
      <w:spacing w:before="0" w:after="60" w:line="240" w:lineRule="auto"/>
      <w:ind w:left="0"/>
    </w:pPr>
    <w:rPr>
      <w:rFonts w:ascii="Arial" w:hAnsi="Arial"/>
      <w:color w:val="000066"/>
      <w:sz w:val="16"/>
    </w:rPr>
  </w:style>
  <w:style w:type="paragraph" w:customStyle="1" w:styleId="Quotesource">
    <w:name w:val="Quote source"/>
    <w:basedOn w:val="Normal"/>
    <w:uiPriority w:val="99"/>
    <w:semiHidden/>
    <w:rsid w:val="005D163B"/>
    <w:pPr>
      <w:spacing w:before="80" w:line="240" w:lineRule="exact"/>
      <w:ind w:left="85"/>
    </w:pPr>
    <w:rPr>
      <w:rFonts w:ascii="B Frutiger Bold" w:hAnsi="B Frutiger Bold"/>
      <w:sz w:val="16"/>
      <w:lang w:val="en-US"/>
    </w:rPr>
  </w:style>
  <w:style w:type="table" w:styleId="TableGrid">
    <w:name w:val="Table Grid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sidetitel">
    <w:name w:val="Forsidetitel"/>
    <w:basedOn w:val="Normal"/>
    <w:link w:val="ForsidetitelCharChar"/>
    <w:uiPriority w:val="99"/>
    <w:rsid w:val="005D163B"/>
    <w:pPr>
      <w:spacing w:before="2520" w:after="160" w:line="640" w:lineRule="exact"/>
      <w:ind w:left="561"/>
    </w:pPr>
    <w:rPr>
      <w:rFonts w:ascii="Times New Roman" w:hAnsi="Times New Roman"/>
      <w:color w:val="000066"/>
      <w:sz w:val="60"/>
    </w:rPr>
  </w:style>
  <w:style w:type="character" w:customStyle="1" w:styleId="ForsidetitelCharChar">
    <w:name w:val="Forsidetitel Char Char"/>
    <w:basedOn w:val="DefaultParagraphFont"/>
    <w:link w:val="Forsidetitel"/>
    <w:uiPriority w:val="99"/>
    <w:locked/>
    <w:rsid w:val="005D163B"/>
    <w:rPr>
      <w:rFonts w:ascii="Times New Roman" w:hAnsi="Times New Roman" w:cs="Times New Roman"/>
      <w:color w:val="000066"/>
      <w:sz w:val="60"/>
      <w:lang w:val="da-DK"/>
    </w:rPr>
  </w:style>
  <w:style w:type="character" w:customStyle="1" w:styleId="Heading2Char1">
    <w:name w:val="Heading 2 Char1"/>
    <w:basedOn w:val="Heading2Char"/>
    <w:link w:val="Heading2"/>
    <w:uiPriority w:val="99"/>
    <w:locked/>
    <w:rsid w:val="005D163B"/>
    <w:rPr>
      <w:sz w:val="36"/>
      <w:szCs w:val="20"/>
    </w:rPr>
  </w:style>
  <w:style w:type="paragraph" w:customStyle="1" w:styleId="Punktopstillingniveau1">
    <w:name w:val="Punktopstilling niveau 1"/>
    <w:basedOn w:val="Normal"/>
    <w:uiPriority w:val="99"/>
    <w:rsid w:val="005D163B"/>
    <w:pPr>
      <w:numPr>
        <w:numId w:val="1"/>
      </w:numPr>
      <w:tabs>
        <w:tab w:val="left" w:pos="567"/>
      </w:tabs>
      <w:spacing w:before="0" w:after="240" w:line="280" w:lineRule="exact"/>
      <w:ind w:right="6"/>
    </w:pPr>
    <w:rPr>
      <w:rFonts w:ascii="Times New Roman" w:hAnsi="Times New Roman"/>
      <w:sz w:val="22"/>
    </w:rPr>
  </w:style>
  <w:style w:type="paragraph" w:customStyle="1" w:styleId="Punktopstillingniveau2">
    <w:name w:val="Punktopstilling niveau 2"/>
    <w:basedOn w:val="Punktopstillingniveau1"/>
    <w:uiPriority w:val="99"/>
    <w:rsid w:val="005D163B"/>
    <w:pPr>
      <w:numPr>
        <w:numId w:val="0"/>
      </w:numPr>
      <w:tabs>
        <w:tab w:val="left" w:pos="851"/>
      </w:tabs>
      <w:ind w:left="568" w:hanging="284"/>
    </w:pPr>
  </w:style>
  <w:style w:type="paragraph" w:customStyle="1" w:styleId="Manchet">
    <w:name w:val="Manchet"/>
    <w:basedOn w:val="BodyText"/>
    <w:next w:val="BodyText"/>
    <w:uiPriority w:val="99"/>
    <w:rsid w:val="005D163B"/>
    <w:pPr>
      <w:spacing w:before="0" w:after="240" w:line="320" w:lineRule="exact"/>
      <w:ind w:left="0"/>
    </w:pPr>
    <w:rPr>
      <w:rFonts w:ascii="Times New Roman" w:hAnsi="Times New Roman"/>
      <w:color w:val="996633"/>
      <w:sz w:val="28"/>
    </w:rPr>
  </w:style>
  <w:style w:type="paragraph" w:customStyle="1" w:styleId="Quote1">
    <w:name w:val="Quote 1"/>
    <w:basedOn w:val="Normal"/>
    <w:uiPriority w:val="99"/>
    <w:semiHidden/>
    <w:rsid w:val="005D163B"/>
    <w:pPr>
      <w:spacing w:before="0" w:line="280" w:lineRule="exact"/>
      <w:ind w:left="85" w:hanging="85"/>
    </w:pPr>
    <w:rPr>
      <w:rFonts w:ascii="Times New Roman" w:hAnsi="Times New Roman"/>
      <w:b/>
      <w:color w:val="000066"/>
      <w:sz w:val="24"/>
      <w:lang w:val="en-US"/>
    </w:rPr>
  </w:style>
  <w:style w:type="paragraph" w:customStyle="1" w:styleId="Quotesub-heading">
    <w:name w:val="Quote sub-heading"/>
    <w:basedOn w:val="Quotesource"/>
    <w:uiPriority w:val="99"/>
    <w:semiHidden/>
    <w:rsid w:val="005D163B"/>
    <w:pPr>
      <w:spacing w:line="180" w:lineRule="exact"/>
    </w:pPr>
    <w:rPr>
      <w:rFonts w:ascii="Arial" w:hAnsi="Arial"/>
      <w:b/>
      <w:sz w:val="14"/>
    </w:rPr>
  </w:style>
  <w:style w:type="paragraph" w:customStyle="1" w:styleId="Quotecaption">
    <w:name w:val="•Quote caption"/>
    <w:basedOn w:val="Quotesub-heading"/>
    <w:uiPriority w:val="99"/>
    <w:semiHidden/>
    <w:rsid w:val="005D163B"/>
    <w:pPr>
      <w:spacing w:before="0"/>
    </w:pPr>
    <w:rPr>
      <w:b w:val="0"/>
    </w:rPr>
  </w:style>
  <w:style w:type="paragraph" w:customStyle="1" w:styleId="Name">
    <w:name w:val="Name"/>
    <w:basedOn w:val="Heading4"/>
    <w:uiPriority w:val="99"/>
    <w:semiHidden/>
    <w:rsid w:val="005D163B"/>
    <w:pPr>
      <w:spacing w:before="400"/>
      <w:ind w:right="-454"/>
      <w:outlineLvl w:val="9"/>
    </w:pPr>
  </w:style>
  <w:style w:type="paragraph" w:customStyle="1" w:styleId="Tekstboks">
    <w:name w:val="Tekstboks"/>
    <w:basedOn w:val="Normal"/>
    <w:uiPriority w:val="99"/>
    <w:rsid w:val="005D163B"/>
    <w:pPr>
      <w:spacing w:before="0" w:line="240" w:lineRule="auto"/>
      <w:ind w:left="0"/>
    </w:pPr>
    <w:rPr>
      <w:rFonts w:ascii="Verdana" w:hAnsi="Verdana"/>
      <w:noProof/>
      <w:color w:val="FFFFFF"/>
      <w:sz w:val="16"/>
    </w:rPr>
  </w:style>
  <w:style w:type="paragraph" w:customStyle="1" w:styleId="Tekstboksoverskrift">
    <w:name w:val="Tekstboks overskrift"/>
    <w:basedOn w:val="Tekstboks"/>
    <w:uiPriority w:val="99"/>
    <w:rsid w:val="005D163B"/>
    <w:rPr>
      <w:b/>
    </w:rPr>
  </w:style>
  <w:style w:type="paragraph" w:styleId="TOC1">
    <w:name w:val="toc 1"/>
    <w:basedOn w:val="Normal"/>
    <w:next w:val="Normal"/>
    <w:uiPriority w:val="99"/>
    <w:rsid w:val="005D163B"/>
    <w:pPr>
      <w:tabs>
        <w:tab w:val="right" w:leader="dot" w:pos="5954"/>
      </w:tabs>
      <w:spacing w:before="0" w:after="240" w:line="400" w:lineRule="exact"/>
      <w:ind w:right="309" w:hanging="567"/>
    </w:pPr>
    <w:rPr>
      <w:rFonts w:ascii="Times New Roman" w:hAnsi="Times New Roman"/>
      <w:color w:val="000066"/>
      <w:sz w:val="32"/>
    </w:rPr>
  </w:style>
  <w:style w:type="paragraph" w:styleId="TOC2">
    <w:name w:val="toc 2"/>
    <w:basedOn w:val="TOC1"/>
    <w:next w:val="Normal"/>
    <w:uiPriority w:val="99"/>
    <w:semiHidden/>
    <w:rsid w:val="005D163B"/>
    <w:pPr>
      <w:spacing w:after="120" w:line="240" w:lineRule="auto"/>
      <w:ind w:left="0" w:right="0" w:firstLine="0"/>
    </w:pPr>
    <w:rPr>
      <w:sz w:val="24"/>
    </w:rPr>
  </w:style>
  <w:style w:type="paragraph" w:styleId="TOC3">
    <w:name w:val="toc 3"/>
    <w:basedOn w:val="Normal"/>
    <w:next w:val="BodyText"/>
    <w:autoRedefine/>
    <w:uiPriority w:val="99"/>
    <w:semiHidden/>
    <w:rsid w:val="005D163B"/>
    <w:pPr>
      <w:ind w:left="400"/>
    </w:pPr>
  </w:style>
  <w:style w:type="character" w:styleId="Hyperlink">
    <w:name w:val="Hyperlink"/>
    <w:basedOn w:val="DefaultParagraphFont"/>
    <w:uiPriority w:val="99"/>
    <w:rsid w:val="005D163B"/>
    <w:rPr>
      <w:rFonts w:cs="Times New Roman"/>
      <w:color w:val="0000FF"/>
      <w:u w:val="single"/>
    </w:rPr>
  </w:style>
  <w:style w:type="paragraph" w:customStyle="1" w:styleId="Forsideundertitel">
    <w:name w:val="Forsideundertitel"/>
    <w:basedOn w:val="Heading2"/>
    <w:link w:val="ForsideundertitelChar"/>
    <w:uiPriority w:val="99"/>
    <w:rsid w:val="005D163B"/>
    <w:pPr>
      <w:numPr>
        <w:ilvl w:val="0"/>
        <w:numId w:val="0"/>
      </w:numPr>
      <w:ind w:left="561"/>
    </w:pPr>
    <w:rPr>
      <w:sz w:val="32"/>
      <w:szCs w:val="32"/>
    </w:rPr>
  </w:style>
  <w:style w:type="paragraph" w:customStyle="1" w:styleId="AK-Bodytext">
    <w:name w:val="AK-Bodytext"/>
    <w:basedOn w:val="Normal"/>
    <w:link w:val="AK-BodytextChar1"/>
    <w:uiPriority w:val="99"/>
    <w:semiHidden/>
    <w:rsid w:val="005D163B"/>
    <w:pPr>
      <w:spacing w:before="0" w:after="120" w:line="280" w:lineRule="atLeast"/>
      <w:ind w:left="3686"/>
      <w:jc w:val="both"/>
    </w:pPr>
    <w:rPr>
      <w:rFonts w:ascii="Times New Roman" w:eastAsia="Times New Roman" w:hAnsi="Times New Roman"/>
      <w:sz w:val="22"/>
      <w:szCs w:val="24"/>
    </w:rPr>
  </w:style>
  <w:style w:type="character" w:styleId="CommentReference">
    <w:name w:val="annotation reference"/>
    <w:basedOn w:val="DefaultParagraphFont"/>
    <w:uiPriority w:val="99"/>
    <w:semiHidden/>
    <w:rsid w:val="005D163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D163B"/>
    <w:pPr>
      <w:spacing w:before="0" w:line="240" w:lineRule="auto"/>
      <w:ind w:left="0"/>
    </w:pPr>
    <w:rPr>
      <w:rFonts w:ascii="Times New Roman" w:eastAsia="Times New Roman" w:hAnsi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023CF"/>
    <w:rPr>
      <w:rFonts w:ascii="L Frutiger Light" w:hAnsi="L Frutiger Light" w:cs="Times New Roman"/>
      <w:sz w:val="20"/>
      <w:szCs w:val="20"/>
      <w:lang w:eastAsia="en-US"/>
    </w:rPr>
  </w:style>
  <w:style w:type="character" w:customStyle="1" w:styleId="AK-BodytextChar1">
    <w:name w:val="AK-Bodytext Char1"/>
    <w:basedOn w:val="DefaultParagraphFont"/>
    <w:link w:val="AK-Bodytext"/>
    <w:uiPriority w:val="99"/>
    <w:semiHidden/>
    <w:locked/>
    <w:rsid w:val="005D163B"/>
    <w:rPr>
      <w:rFonts w:ascii="Times New Roman" w:hAnsi="Times New Roman" w:cs="Times New Roman"/>
      <w:sz w:val="24"/>
      <w:szCs w:val="24"/>
      <w:lang w:val="da-DK"/>
    </w:rPr>
  </w:style>
  <w:style w:type="paragraph" w:styleId="Footer">
    <w:name w:val="footer"/>
    <w:basedOn w:val="Normal"/>
    <w:link w:val="FooterChar"/>
    <w:uiPriority w:val="99"/>
    <w:rsid w:val="005D163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A3EE8"/>
    <w:rPr>
      <w:rFonts w:ascii="L Frutiger Light" w:hAnsi="L Frutiger Light" w:cs="Times New Roman"/>
      <w:lang w:val="da-DK"/>
    </w:rPr>
  </w:style>
  <w:style w:type="paragraph" w:styleId="BalloonText">
    <w:name w:val="Balloon Text"/>
    <w:basedOn w:val="Normal"/>
    <w:link w:val="BalloonTextChar"/>
    <w:uiPriority w:val="99"/>
    <w:semiHidden/>
    <w:rsid w:val="005D1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023CF"/>
    <w:rPr>
      <w:rFonts w:ascii="Times New Roman" w:hAnsi="Times New Roman" w:cs="Times New Roman"/>
      <w:sz w:val="2"/>
      <w:lang w:eastAsia="en-US"/>
    </w:rPr>
  </w:style>
  <w:style w:type="paragraph" w:styleId="BodyText2">
    <w:name w:val="Body Text 2"/>
    <w:basedOn w:val="Normal"/>
    <w:link w:val="BodyText2Char"/>
    <w:uiPriority w:val="99"/>
    <w:semiHidden/>
    <w:rsid w:val="005D163B"/>
    <w:pPr>
      <w:keepNext/>
      <w:keepLines/>
      <w:spacing w:before="0" w:line="240" w:lineRule="auto"/>
      <w:ind w:left="0"/>
    </w:pPr>
    <w:rPr>
      <w:rFonts w:ascii="Verdana" w:eastAsia="Times New Roman" w:hAnsi="Verdana"/>
      <w:b/>
      <w:bCs/>
      <w:sz w:val="18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E023CF"/>
    <w:rPr>
      <w:rFonts w:ascii="L Frutiger Light" w:hAnsi="L Frutiger Light" w:cs="Times New Roman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5D163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35FE2"/>
    <w:rPr>
      <w:rFonts w:ascii="L Frutiger Light" w:hAnsi="L Frutiger Light" w:cs="Times New Roman"/>
      <w:lang w:val="da-DK"/>
    </w:rPr>
  </w:style>
  <w:style w:type="paragraph" w:customStyle="1" w:styleId="Betingelser">
    <w:name w:val="Betingelser"/>
    <w:basedOn w:val="BodyText"/>
    <w:next w:val="BodyText"/>
    <w:uiPriority w:val="99"/>
    <w:rsid w:val="005D163B"/>
    <w:pPr>
      <w:spacing w:before="0" w:line="240" w:lineRule="auto"/>
      <w:ind w:left="0"/>
    </w:pPr>
    <w:rPr>
      <w:rFonts w:ascii="Times New Roman" w:hAnsi="Times New Roman"/>
      <w:sz w:val="18"/>
      <w:szCs w:val="18"/>
    </w:rPr>
  </w:style>
  <w:style w:type="paragraph" w:styleId="Title">
    <w:name w:val="Title"/>
    <w:basedOn w:val="Normal"/>
    <w:link w:val="TitleChar"/>
    <w:uiPriority w:val="99"/>
    <w:qFormat/>
    <w:rsid w:val="005D163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023CF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table" w:customStyle="1" w:styleId="TableDBC1">
    <w:name w:val="Table DBC 1"/>
    <w:uiPriority w:val="99"/>
    <w:semiHidden/>
    <w:rsid w:val="005D163B"/>
    <w:rPr>
      <w:rFonts w:ascii="Arial" w:hAnsi="Arial"/>
      <w:color w:val="000080"/>
      <w:sz w:val="16"/>
      <w:szCs w:val="20"/>
    </w:rPr>
    <w:tblPr>
      <w:tblInd w:w="85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E5E5CC"/>
    </w:tcPr>
  </w:style>
  <w:style w:type="paragraph" w:customStyle="1" w:styleId="Titlepagedate">
    <w:name w:val="Title page date"/>
    <w:basedOn w:val="Normal"/>
    <w:next w:val="Forsideundertitel"/>
    <w:uiPriority w:val="99"/>
    <w:semiHidden/>
    <w:rsid w:val="005D163B"/>
    <w:pPr>
      <w:spacing w:after="6000"/>
    </w:pPr>
    <w:rPr>
      <w:rFonts w:ascii="Arial" w:hAnsi="Arial" w:cs="Arial"/>
      <w:color w:val="000066"/>
      <w:sz w:val="22"/>
      <w:szCs w:val="22"/>
    </w:rPr>
  </w:style>
  <w:style w:type="paragraph" w:styleId="Caption">
    <w:name w:val="caption"/>
    <w:basedOn w:val="BodyText"/>
    <w:next w:val="Figuritekst"/>
    <w:uiPriority w:val="99"/>
    <w:qFormat/>
    <w:rsid w:val="005D163B"/>
    <w:pPr>
      <w:keepNext/>
      <w:keepLines/>
      <w:spacing w:before="360"/>
      <w:ind w:left="0"/>
    </w:pPr>
    <w:rPr>
      <w:rFonts w:ascii="Times New Roman" w:hAnsi="Times New Roman"/>
      <w:b/>
      <w:bCs/>
      <w:color w:val="000066"/>
    </w:rPr>
  </w:style>
  <w:style w:type="character" w:customStyle="1" w:styleId="ForsideundertitelChar">
    <w:name w:val="Forsideundertitel Char"/>
    <w:basedOn w:val="Heading2Char1"/>
    <w:link w:val="Forsideundertitel"/>
    <w:uiPriority w:val="99"/>
    <w:locked/>
    <w:rsid w:val="005D163B"/>
    <w:rPr>
      <w:sz w:val="32"/>
      <w:szCs w:val="32"/>
    </w:rPr>
  </w:style>
  <w:style w:type="character" w:customStyle="1" w:styleId="AK-BodytextCharChar1">
    <w:name w:val="AK-Bodytext Char Char1"/>
    <w:basedOn w:val="DefaultParagraphFont"/>
    <w:uiPriority w:val="99"/>
    <w:semiHidden/>
    <w:rsid w:val="005D163B"/>
    <w:rPr>
      <w:rFonts w:cs="Times New Roman"/>
      <w:sz w:val="24"/>
      <w:szCs w:val="24"/>
      <w:lang w:val="da-DK" w:eastAsia="en-US" w:bidi="ar-SA"/>
    </w:rPr>
  </w:style>
  <w:style w:type="paragraph" w:customStyle="1" w:styleId="AKtabeltext">
    <w:name w:val="AK tabel text"/>
    <w:basedOn w:val="AK-Bodytext"/>
    <w:uiPriority w:val="99"/>
    <w:semiHidden/>
    <w:rsid w:val="005D163B"/>
    <w:pPr>
      <w:spacing w:after="0" w:line="240" w:lineRule="auto"/>
      <w:ind w:left="0"/>
    </w:pPr>
    <w:rPr>
      <w:rFonts w:ascii="Garamond" w:hAnsi="Garamond" w:cs="Arial"/>
      <w:color w:val="000080"/>
      <w:sz w:val="18"/>
      <w:szCs w:val="18"/>
    </w:rPr>
  </w:style>
  <w:style w:type="paragraph" w:customStyle="1" w:styleId="Figuritekst">
    <w:name w:val="Figur i tekst"/>
    <w:basedOn w:val="BodyText"/>
    <w:next w:val="BodyText"/>
    <w:uiPriority w:val="99"/>
    <w:rsid w:val="005D163B"/>
    <w:pPr>
      <w:spacing w:before="0" w:after="480" w:line="280" w:lineRule="atLeast"/>
      <w:ind w:left="0"/>
    </w:pPr>
    <w:rPr>
      <w:rFonts w:ascii="Times New Roman" w:hAnsi="Times New Roman"/>
      <w:sz w:val="22"/>
    </w:rPr>
  </w:style>
  <w:style w:type="paragraph" w:styleId="BlockText">
    <w:name w:val="Block Text"/>
    <w:basedOn w:val="Normal"/>
    <w:uiPriority w:val="99"/>
    <w:semiHidden/>
    <w:rsid w:val="005D163B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uiPriority w:val="99"/>
    <w:semiHidden/>
    <w:rsid w:val="005D163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E023CF"/>
    <w:rPr>
      <w:rFonts w:ascii="L Frutiger Light" w:hAnsi="L Frutiger Light" w:cs="Times New Roman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5D163B"/>
    <w:pPr>
      <w:ind w:firstLine="210"/>
    </w:pPr>
  </w:style>
  <w:style w:type="character" w:customStyle="1" w:styleId="BodyTextFirstIndentChar">
    <w:name w:val="Body Text First Indent Char"/>
    <w:basedOn w:val="BodyTextChar1"/>
    <w:link w:val="BodyTextFirstIndent"/>
    <w:uiPriority w:val="99"/>
    <w:semiHidden/>
    <w:locked/>
    <w:rsid w:val="00E023CF"/>
    <w:rPr>
      <w:rFonts w:ascii="L Frutiger Light" w:hAnsi="L Frutiger Light"/>
      <w:sz w:val="20"/>
      <w:szCs w:val="20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rsid w:val="005D163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023CF"/>
    <w:rPr>
      <w:rFonts w:ascii="L Frutiger Light" w:hAnsi="L Frutiger Light" w:cs="Times New Roman"/>
      <w:sz w:val="20"/>
      <w:szCs w:val="20"/>
      <w:lang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5D163B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sid w:val="00E023CF"/>
  </w:style>
  <w:style w:type="paragraph" w:styleId="BodyTextIndent2">
    <w:name w:val="Body Text Indent 2"/>
    <w:basedOn w:val="Normal"/>
    <w:link w:val="BodyTextIndent2Char"/>
    <w:uiPriority w:val="99"/>
    <w:semiHidden/>
    <w:rsid w:val="005D163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E023CF"/>
    <w:rPr>
      <w:rFonts w:ascii="L Frutiger Light" w:hAnsi="L Frutiger Light" w:cs="Times New Roman"/>
      <w:sz w:val="20"/>
      <w:szCs w:val="20"/>
      <w:lang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rsid w:val="005D163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E023CF"/>
    <w:rPr>
      <w:rFonts w:ascii="L Frutiger Light" w:hAnsi="L Frutiger Light" w:cs="Times New Roman"/>
      <w:sz w:val="16"/>
      <w:szCs w:val="16"/>
      <w:lang w:eastAsia="en-US"/>
    </w:rPr>
  </w:style>
  <w:style w:type="paragraph" w:styleId="Closing">
    <w:name w:val="Closing"/>
    <w:basedOn w:val="Normal"/>
    <w:link w:val="ClosingChar"/>
    <w:uiPriority w:val="99"/>
    <w:semiHidden/>
    <w:rsid w:val="005D163B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locked/>
    <w:rsid w:val="00E023CF"/>
    <w:rPr>
      <w:rFonts w:ascii="L Frutiger Light" w:hAnsi="L Frutiger Light" w:cs="Times New Roman"/>
      <w:sz w:val="20"/>
      <w:szCs w:val="20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rsid w:val="005D163B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E023CF"/>
    <w:rPr>
      <w:rFonts w:ascii="L Frutiger Light" w:hAnsi="L Frutiger Light" w:cs="Times New Roman"/>
      <w:sz w:val="20"/>
      <w:szCs w:val="20"/>
      <w:lang w:eastAsia="en-US"/>
    </w:rPr>
  </w:style>
  <w:style w:type="paragraph" w:styleId="E-mailSignature">
    <w:name w:val="E-mail Signature"/>
    <w:basedOn w:val="Normal"/>
    <w:link w:val="E-mailSignatureChar"/>
    <w:uiPriority w:val="99"/>
    <w:semiHidden/>
    <w:rsid w:val="005D163B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locked/>
    <w:rsid w:val="00E023CF"/>
    <w:rPr>
      <w:rFonts w:ascii="L Frutiger Light" w:hAnsi="L Frutiger Light" w:cs="Times New Roman"/>
      <w:sz w:val="20"/>
      <w:szCs w:val="20"/>
      <w:lang w:eastAsia="en-US"/>
    </w:rPr>
  </w:style>
  <w:style w:type="character" w:styleId="Emphasis">
    <w:name w:val="Emphasis"/>
    <w:basedOn w:val="DefaultParagraphFont"/>
    <w:uiPriority w:val="99"/>
    <w:qFormat/>
    <w:rsid w:val="005D163B"/>
    <w:rPr>
      <w:rFonts w:cs="Times New Roman"/>
      <w:i/>
      <w:iCs/>
    </w:rPr>
  </w:style>
  <w:style w:type="paragraph" w:styleId="EnvelopeAddress">
    <w:name w:val="envelope address"/>
    <w:basedOn w:val="Normal"/>
    <w:uiPriority w:val="99"/>
    <w:semiHidden/>
    <w:rsid w:val="005D163B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5D163B"/>
    <w:rPr>
      <w:rFonts w:ascii="Arial" w:hAnsi="Arial" w:cs="Arial"/>
    </w:rPr>
  </w:style>
  <w:style w:type="character" w:styleId="FollowedHyperlink">
    <w:name w:val="FollowedHyperlink"/>
    <w:basedOn w:val="DefaultParagraphFont"/>
    <w:uiPriority w:val="99"/>
    <w:semiHidden/>
    <w:rsid w:val="005D163B"/>
    <w:rPr>
      <w:rFonts w:cs="Times New Roman"/>
      <w:color w:val="800080"/>
      <w:u w:val="single"/>
    </w:rPr>
  </w:style>
  <w:style w:type="character" w:styleId="HTMLAcronym">
    <w:name w:val="HTML Acronym"/>
    <w:basedOn w:val="DefaultParagraphFont"/>
    <w:uiPriority w:val="99"/>
    <w:semiHidden/>
    <w:rsid w:val="005D163B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semiHidden/>
    <w:rsid w:val="005D163B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locked/>
    <w:rsid w:val="00E023CF"/>
    <w:rPr>
      <w:rFonts w:ascii="L Frutiger Light" w:hAnsi="L Frutiger Light" w:cs="Times New Roman"/>
      <w:i/>
      <w:iCs/>
      <w:sz w:val="20"/>
      <w:szCs w:val="20"/>
      <w:lang w:eastAsia="en-US"/>
    </w:rPr>
  </w:style>
  <w:style w:type="character" w:styleId="HTMLCite">
    <w:name w:val="HTML Cite"/>
    <w:basedOn w:val="DefaultParagraphFont"/>
    <w:uiPriority w:val="99"/>
    <w:semiHidden/>
    <w:rsid w:val="005D163B"/>
    <w:rPr>
      <w:rFonts w:cs="Times New Roman"/>
      <w:i/>
      <w:iCs/>
    </w:rPr>
  </w:style>
  <w:style w:type="character" w:styleId="HTMLCode">
    <w:name w:val="HTML Code"/>
    <w:basedOn w:val="DefaultParagraphFont"/>
    <w:uiPriority w:val="99"/>
    <w:semiHidden/>
    <w:rsid w:val="005D163B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5D163B"/>
    <w:rPr>
      <w:rFonts w:cs="Times New Roman"/>
      <w:i/>
      <w:iCs/>
    </w:rPr>
  </w:style>
  <w:style w:type="character" w:styleId="HTMLKeyboard">
    <w:name w:val="HTML Keyboard"/>
    <w:basedOn w:val="DefaultParagraphFont"/>
    <w:uiPriority w:val="99"/>
    <w:semiHidden/>
    <w:rsid w:val="005D163B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5D163B"/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E023CF"/>
    <w:rPr>
      <w:rFonts w:ascii="Courier New" w:hAnsi="Courier New" w:cs="Courier New"/>
      <w:sz w:val="20"/>
      <w:szCs w:val="20"/>
      <w:lang w:eastAsia="en-US"/>
    </w:rPr>
  </w:style>
  <w:style w:type="character" w:styleId="HTMLSample">
    <w:name w:val="HTML Sample"/>
    <w:basedOn w:val="DefaultParagraphFont"/>
    <w:uiPriority w:val="99"/>
    <w:semiHidden/>
    <w:rsid w:val="005D163B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rsid w:val="005D163B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5D163B"/>
    <w:rPr>
      <w:rFonts w:cs="Times New Roman"/>
      <w:i/>
      <w:iCs/>
    </w:rPr>
  </w:style>
  <w:style w:type="character" w:styleId="LineNumber">
    <w:name w:val="line number"/>
    <w:basedOn w:val="DefaultParagraphFont"/>
    <w:uiPriority w:val="99"/>
    <w:semiHidden/>
    <w:rsid w:val="005D163B"/>
    <w:rPr>
      <w:rFonts w:cs="Times New Roman"/>
    </w:rPr>
  </w:style>
  <w:style w:type="paragraph" w:styleId="List">
    <w:name w:val="List"/>
    <w:basedOn w:val="Normal"/>
    <w:uiPriority w:val="99"/>
    <w:semiHidden/>
    <w:rsid w:val="005D163B"/>
    <w:pPr>
      <w:ind w:left="283" w:hanging="283"/>
    </w:pPr>
  </w:style>
  <w:style w:type="paragraph" w:styleId="List2">
    <w:name w:val="List 2"/>
    <w:basedOn w:val="Normal"/>
    <w:uiPriority w:val="99"/>
    <w:semiHidden/>
    <w:rsid w:val="005D163B"/>
    <w:pPr>
      <w:ind w:left="566" w:hanging="283"/>
    </w:pPr>
  </w:style>
  <w:style w:type="paragraph" w:styleId="List3">
    <w:name w:val="List 3"/>
    <w:basedOn w:val="Normal"/>
    <w:uiPriority w:val="99"/>
    <w:semiHidden/>
    <w:rsid w:val="005D163B"/>
    <w:pPr>
      <w:ind w:left="849" w:hanging="283"/>
    </w:pPr>
  </w:style>
  <w:style w:type="paragraph" w:styleId="List4">
    <w:name w:val="List 4"/>
    <w:basedOn w:val="Normal"/>
    <w:uiPriority w:val="99"/>
    <w:semiHidden/>
    <w:rsid w:val="005D163B"/>
    <w:pPr>
      <w:ind w:left="1132" w:hanging="283"/>
    </w:pPr>
  </w:style>
  <w:style w:type="paragraph" w:styleId="List5">
    <w:name w:val="List 5"/>
    <w:basedOn w:val="Normal"/>
    <w:uiPriority w:val="99"/>
    <w:semiHidden/>
    <w:rsid w:val="005D163B"/>
    <w:pPr>
      <w:ind w:left="1415" w:hanging="283"/>
    </w:pPr>
  </w:style>
  <w:style w:type="paragraph" w:styleId="ListBullet">
    <w:name w:val="List Bullet"/>
    <w:basedOn w:val="Normal"/>
    <w:uiPriority w:val="99"/>
    <w:semiHidden/>
    <w:rsid w:val="005D163B"/>
    <w:pPr>
      <w:tabs>
        <w:tab w:val="num" w:pos="284"/>
      </w:tabs>
      <w:ind w:left="284" w:hanging="284"/>
    </w:pPr>
  </w:style>
  <w:style w:type="paragraph" w:styleId="ListBullet2">
    <w:name w:val="List Bullet 2"/>
    <w:basedOn w:val="Normal"/>
    <w:uiPriority w:val="99"/>
    <w:semiHidden/>
    <w:rsid w:val="005D163B"/>
    <w:pPr>
      <w:numPr>
        <w:numId w:val="2"/>
      </w:numPr>
    </w:pPr>
  </w:style>
  <w:style w:type="paragraph" w:styleId="ListBullet3">
    <w:name w:val="List Bullet 3"/>
    <w:basedOn w:val="Normal"/>
    <w:uiPriority w:val="99"/>
    <w:semiHidden/>
    <w:rsid w:val="005D163B"/>
    <w:pPr>
      <w:numPr>
        <w:numId w:val="3"/>
      </w:numPr>
    </w:pPr>
  </w:style>
  <w:style w:type="paragraph" w:styleId="ListBullet4">
    <w:name w:val="List Bullet 4"/>
    <w:basedOn w:val="Normal"/>
    <w:uiPriority w:val="99"/>
    <w:semiHidden/>
    <w:rsid w:val="005D163B"/>
    <w:pPr>
      <w:numPr>
        <w:numId w:val="9"/>
      </w:numPr>
    </w:pPr>
  </w:style>
  <w:style w:type="paragraph" w:styleId="ListBullet5">
    <w:name w:val="List Bullet 5"/>
    <w:basedOn w:val="Normal"/>
    <w:uiPriority w:val="99"/>
    <w:semiHidden/>
    <w:rsid w:val="005D163B"/>
    <w:pPr>
      <w:numPr>
        <w:numId w:val="10"/>
      </w:numPr>
    </w:pPr>
  </w:style>
  <w:style w:type="paragraph" w:styleId="ListContinue">
    <w:name w:val="List Continue"/>
    <w:basedOn w:val="Normal"/>
    <w:uiPriority w:val="99"/>
    <w:semiHidden/>
    <w:rsid w:val="005D163B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5D163B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5D163B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5D163B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5D163B"/>
    <w:pPr>
      <w:spacing w:after="120"/>
      <w:ind w:left="1415"/>
    </w:pPr>
  </w:style>
  <w:style w:type="paragraph" w:styleId="ListNumber">
    <w:name w:val="List Number"/>
    <w:basedOn w:val="Normal"/>
    <w:uiPriority w:val="99"/>
    <w:semiHidden/>
    <w:rsid w:val="005D163B"/>
    <w:pPr>
      <w:numPr>
        <w:numId w:val="4"/>
      </w:numPr>
      <w:tabs>
        <w:tab w:val="clear" w:pos="1209"/>
        <w:tab w:val="num" w:pos="360"/>
      </w:tabs>
      <w:ind w:left="360"/>
    </w:pPr>
  </w:style>
  <w:style w:type="paragraph" w:styleId="ListNumber2">
    <w:name w:val="List Number 2"/>
    <w:basedOn w:val="Normal"/>
    <w:uiPriority w:val="99"/>
    <w:semiHidden/>
    <w:rsid w:val="005D163B"/>
    <w:pPr>
      <w:numPr>
        <w:numId w:val="5"/>
      </w:numPr>
      <w:tabs>
        <w:tab w:val="clear" w:pos="1492"/>
        <w:tab w:val="num" w:pos="643"/>
      </w:tabs>
      <w:ind w:left="643"/>
    </w:pPr>
  </w:style>
  <w:style w:type="paragraph" w:styleId="ListNumber3">
    <w:name w:val="List Number 3"/>
    <w:basedOn w:val="Normal"/>
    <w:uiPriority w:val="99"/>
    <w:semiHidden/>
    <w:rsid w:val="005D163B"/>
    <w:pPr>
      <w:numPr>
        <w:numId w:val="6"/>
      </w:numPr>
      <w:tabs>
        <w:tab w:val="clear" w:pos="360"/>
        <w:tab w:val="num" w:pos="926"/>
      </w:tabs>
      <w:ind w:left="926"/>
    </w:pPr>
  </w:style>
  <w:style w:type="paragraph" w:styleId="ListNumber4">
    <w:name w:val="List Number 4"/>
    <w:basedOn w:val="Normal"/>
    <w:uiPriority w:val="99"/>
    <w:semiHidden/>
    <w:rsid w:val="005D163B"/>
    <w:pPr>
      <w:numPr>
        <w:numId w:val="7"/>
      </w:numPr>
      <w:tabs>
        <w:tab w:val="clear" w:pos="643"/>
        <w:tab w:val="num" w:pos="1209"/>
      </w:tabs>
      <w:ind w:left="1209"/>
    </w:pPr>
  </w:style>
  <w:style w:type="paragraph" w:styleId="ListNumber5">
    <w:name w:val="List Number 5"/>
    <w:basedOn w:val="Normal"/>
    <w:uiPriority w:val="99"/>
    <w:semiHidden/>
    <w:rsid w:val="005D163B"/>
    <w:pPr>
      <w:numPr>
        <w:numId w:val="8"/>
      </w:numPr>
      <w:tabs>
        <w:tab w:val="clear" w:pos="926"/>
        <w:tab w:val="num" w:pos="1492"/>
      </w:tabs>
      <w:ind w:left="1492"/>
    </w:pPr>
  </w:style>
  <w:style w:type="paragraph" w:styleId="MessageHeader">
    <w:name w:val="Message Header"/>
    <w:basedOn w:val="Normal"/>
    <w:link w:val="MessageHeaderChar"/>
    <w:uiPriority w:val="99"/>
    <w:semiHidden/>
    <w:rsid w:val="005D16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locked/>
    <w:rsid w:val="00E023CF"/>
    <w:rPr>
      <w:rFonts w:ascii="Cambria" w:hAnsi="Cambria" w:cs="Times New Roman"/>
      <w:sz w:val="24"/>
      <w:szCs w:val="24"/>
      <w:shd w:val="pct20" w:color="auto" w:fill="auto"/>
      <w:lang w:eastAsia="en-US"/>
    </w:rPr>
  </w:style>
  <w:style w:type="paragraph" w:styleId="NormalWeb">
    <w:name w:val="Normal (Web)"/>
    <w:basedOn w:val="Normal"/>
    <w:uiPriority w:val="99"/>
    <w:semiHidden/>
    <w:rsid w:val="005D163B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rsid w:val="005D163B"/>
    <w:pPr>
      <w:ind w:left="1304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5D163B"/>
  </w:style>
  <w:style w:type="character" w:customStyle="1" w:styleId="NoteHeadingChar">
    <w:name w:val="Note Heading Char"/>
    <w:basedOn w:val="DefaultParagraphFont"/>
    <w:link w:val="NoteHeading"/>
    <w:uiPriority w:val="99"/>
    <w:semiHidden/>
    <w:locked/>
    <w:rsid w:val="00E023CF"/>
    <w:rPr>
      <w:rFonts w:ascii="L Frutiger Light" w:hAnsi="L Frutiger Light" w:cs="Times New Roman"/>
      <w:sz w:val="20"/>
      <w:szCs w:val="20"/>
      <w:lang w:eastAsia="en-US"/>
    </w:rPr>
  </w:style>
  <w:style w:type="character" w:styleId="PageNumber">
    <w:name w:val="page number"/>
    <w:basedOn w:val="DefaultParagraphFont"/>
    <w:uiPriority w:val="99"/>
    <w:semiHidden/>
    <w:rsid w:val="005D163B"/>
    <w:rPr>
      <w:rFonts w:cs="Times New Roman"/>
    </w:rPr>
  </w:style>
  <w:style w:type="paragraph" w:styleId="PlainText">
    <w:name w:val="Plain Text"/>
    <w:basedOn w:val="Normal"/>
    <w:link w:val="PlainTextChar"/>
    <w:uiPriority w:val="99"/>
    <w:semiHidden/>
    <w:rsid w:val="005D163B"/>
    <w:rPr>
      <w:rFonts w:ascii="Courier New" w:hAnsi="Courier New" w:cs="Courier New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E023CF"/>
    <w:rPr>
      <w:rFonts w:ascii="Courier New" w:hAnsi="Courier New" w:cs="Courier New"/>
      <w:sz w:val="20"/>
      <w:szCs w:val="20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5D163B"/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E023CF"/>
    <w:rPr>
      <w:rFonts w:ascii="L Frutiger Light" w:hAnsi="L Frutiger Light" w:cs="Times New Roman"/>
      <w:sz w:val="20"/>
      <w:szCs w:val="20"/>
      <w:lang w:eastAsia="en-US"/>
    </w:rPr>
  </w:style>
  <w:style w:type="paragraph" w:styleId="Signature">
    <w:name w:val="Signature"/>
    <w:basedOn w:val="Normal"/>
    <w:link w:val="SignatureChar"/>
    <w:uiPriority w:val="99"/>
    <w:semiHidden/>
    <w:rsid w:val="005D163B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sid w:val="00E023CF"/>
    <w:rPr>
      <w:rFonts w:ascii="L Frutiger Light" w:hAnsi="L Frutiger Light" w:cs="Times New Roman"/>
      <w:sz w:val="20"/>
      <w:szCs w:val="20"/>
      <w:lang w:eastAsia="en-US"/>
    </w:rPr>
  </w:style>
  <w:style w:type="character" w:styleId="Strong">
    <w:name w:val="Strong"/>
    <w:basedOn w:val="DefaultParagraphFont"/>
    <w:uiPriority w:val="99"/>
    <w:qFormat/>
    <w:rsid w:val="005D163B"/>
    <w:rPr>
      <w:rFonts w:cs="Times New Roman"/>
      <w:b/>
      <w:bCs/>
    </w:rPr>
  </w:style>
  <w:style w:type="paragraph" w:styleId="Subtitle">
    <w:name w:val="Subtitle"/>
    <w:basedOn w:val="Normal"/>
    <w:link w:val="SubtitleChar"/>
    <w:uiPriority w:val="99"/>
    <w:qFormat/>
    <w:rsid w:val="005D163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023CF"/>
    <w:rPr>
      <w:rFonts w:ascii="Cambria" w:hAnsi="Cambria" w:cs="Times New Roman"/>
      <w:sz w:val="24"/>
      <w:szCs w:val="24"/>
      <w:lang w:eastAsia="en-US"/>
    </w:rPr>
  </w:style>
  <w:style w:type="table" w:styleId="Table3Deffects1">
    <w:name w:val="Table 3D effects 1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rsid w:val="005D163B"/>
    <w:pPr>
      <w:spacing w:before="120" w:line="260" w:lineRule="exact"/>
      <w:ind w:left="567"/>
    </w:pPr>
    <w:rPr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rsid w:val="005D163B"/>
    <w:pPr>
      <w:spacing w:before="120" w:line="260" w:lineRule="exact"/>
      <w:ind w:left="567"/>
    </w:pPr>
    <w:rPr>
      <w:color w:val="FFFFFF"/>
      <w:sz w:val="20"/>
      <w:szCs w:val="20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rsid w:val="005D163B"/>
    <w:pPr>
      <w:spacing w:before="120" w:line="260" w:lineRule="exact"/>
      <w:ind w:left="567"/>
    </w:pPr>
    <w:rPr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rsid w:val="005D163B"/>
    <w:pPr>
      <w:spacing w:before="120" w:line="260" w:lineRule="exact"/>
      <w:ind w:left="567"/>
    </w:pPr>
    <w:rPr>
      <w:b/>
      <w:bCs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rsid w:val="005D163B"/>
    <w:pPr>
      <w:spacing w:before="120" w:line="260" w:lineRule="exact"/>
      <w:ind w:left="567"/>
    </w:pPr>
    <w:rPr>
      <w:b/>
      <w:bCs/>
      <w:sz w:val="20"/>
      <w:szCs w:val="20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leContemporary">
    <w:name w:val="Table Contemporary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rsid w:val="005D163B"/>
    <w:pPr>
      <w:spacing w:before="120" w:line="260" w:lineRule="exact"/>
      <w:ind w:left="567"/>
    </w:pPr>
    <w:rPr>
      <w:b/>
      <w:bCs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rsid w:val="005D163B"/>
    <w:pPr>
      <w:spacing w:before="120" w:line="260" w:lineRule="exact"/>
      <w:ind w:left="567"/>
    </w:pPr>
    <w:rPr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kstboks-punktopstilling">
    <w:name w:val="Tekstboks - punktopstilling"/>
    <w:basedOn w:val="Punktopstillingniveau1"/>
    <w:uiPriority w:val="99"/>
    <w:rsid w:val="005D163B"/>
    <w:pPr>
      <w:tabs>
        <w:tab w:val="clear" w:pos="284"/>
        <w:tab w:val="num" w:pos="142"/>
      </w:tabs>
      <w:spacing w:before="20" w:after="60" w:line="240" w:lineRule="auto"/>
      <w:ind w:left="142" w:right="0" w:hanging="142"/>
    </w:pPr>
    <w:rPr>
      <w:rFonts w:ascii="Verdana" w:hAnsi="Verdana"/>
      <w:color w:val="FFFFFF"/>
      <w:sz w:val="16"/>
    </w:rPr>
  </w:style>
  <w:style w:type="paragraph" w:customStyle="1" w:styleId="BilagOverskrift1">
    <w:name w:val="Bilag Overskrift 1"/>
    <w:basedOn w:val="Heading1"/>
    <w:next w:val="BodyText"/>
    <w:uiPriority w:val="99"/>
    <w:rsid w:val="005D163B"/>
    <w:pPr>
      <w:numPr>
        <w:numId w:val="25"/>
      </w:numPr>
      <w:tabs>
        <w:tab w:val="clear" w:pos="567"/>
        <w:tab w:val="num" w:pos="643"/>
        <w:tab w:val="num" w:pos="926"/>
        <w:tab w:val="num" w:pos="1440"/>
        <w:tab w:val="num" w:pos="1492"/>
        <w:tab w:val="num" w:pos="2127"/>
      </w:tabs>
      <w:ind w:left="0" w:firstLine="0"/>
    </w:pPr>
  </w:style>
  <w:style w:type="paragraph" w:customStyle="1" w:styleId="AK-Bullets">
    <w:name w:val="AK-Bullets"/>
    <w:basedOn w:val="AK-Bodytext"/>
    <w:link w:val="AK-BulletsChar"/>
    <w:uiPriority w:val="99"/>
    <w:semiHidden/>
    <w:rsid w:val="005D163B"/>
    <w:pPr>
      <w:numPr>
        <w:numId w:val="27"/>
      </w:numPr>
      <w:tabs>
        <w:tab w:val="left" w:pos="3969"/>
      </w:tabs>
    </w:pPr>
  </w:style>
  <w:style w:type="paragraph" w:customStyle="1" w:styleId="BilagOverskrift2">
    <w:name w:val="Bilag Overskrift 2"/>
    <w:basedOn w:val="Heading2"/>
    <w:next w:val="BodyText"/>
    <w:uiPriority w:val="99"/>
    <w:rsid w:val="005D163B"/>
    <w:pPr>
      <w:numPr>
        <w:numId w:val="25"/>
      </w:numPr>
      <w:tabs>
        <w:tab w:val="clear" w:pos="576"/>
        <w:tab w:val="num" w:pos="643"/>
        <w:tab w:val="num" w:pos="709"/>
        <w:tab w:val="num" w:pos="926"/>
        <w:tab w:val="num" w:pos="1080"/>
        <w:tab w:val="num" w:pos="1492"/>
      </w:tabs>
    </w:pPr>
  </w:style>
  <w:style w:type="paragraph" w:customStyle="1" w:styleId="Bilagoverskrift3">
    <w:name w:val="Bilag overskrift 3"/>
    <w:basedOn w:val="Heading3"/>
    <w:next w:val="BodyText"/>
    <w:uiPriority w:val="99"/>
    <w:rsid w:val="005D163B"/>
    <w:pPr>
      <w:numPr>
        <w:numId w:val="25"/>
      </w:numPr>
      <w:tabs>
        <w:tab w:val="num" w:pos="643"/>
        <w:tab w:val="num" w:pos="926"/>
        <w:tab w:val="num" w:pos="1492"/>
      </w:tabs>
      <w:ind w:left="926" w:hanging="432"/>
    </w:pPr>
  </w:style>
  <w:style w:type="paragraph" w:customStyle="1" w:styleId="AK-TabelBullets">
    <w:name w:val="AK-Tabel Bullets"/>
    <w:basedOn w:val="AK-Bullets"/>
    <w:uiPriority w:val="99"/>
    <w:semiHidden/>
    <w:rsid w:val="005D163B"/>
    <w:pPr>
      <w:numPr>
        <w:numId w:val="26"/>
      </w:numPr>
      <w:tabs>
        <w:tab w:val="clear" w:pos="360"/>
        <w:tab w:val="clear" w:pos="3969"/>
        <w:tab w:val="num" w:pos="454"/>
      </w:tabs>
      <w:spacing w:after="60" w:line="240" w:lineRule="atLeast"/>
      <w:ind w:left="454" w:hanging="284"/>
      <w:jc w:val="left"/>
    </w:pPr>
    <w:rPr>
      <w:rFonts w:eastAsia="SimSun" w:cs="Arial"/>
    </w:rPr>
  </w:style>
  <w:style w:type="character" w:customStyle="1" w:styleId="AK-BulletsChar">
    <w:name w:val="AK-Bullets Char"/>
    <w:basedOn w:val="AK-BodytextChar1"/>
    <w:link w:val="AK-Bullets"/>
    <w:uiPriority w:val="99"/>
    <w:semiHidden/>
    <w:locked/>
    <w:rsid w:val="005D163B"/>
    <w:rPr>
      <w:rFonts w:eastAsia="Times New Roman"/>
      <w:lang w:eastAsia="en-US"/>
    </w:rPr>
  </w:style>
  <w:style w:type="paragraph" w:styleId="FootnoteText">
    <w:name w:val="footnote text"/>
    <w:basedOn w:val="BodyText"/>
    <w:link w:val="FootnoteTextChar"/>
    <w:uiPriority w:val="99"/>
    <w:rsid w:val="005D163B"/>
    <w:pPr>
      <w:spacing w:before="0" w:after="240" w:line="280" w:lineRule="atLeast"/>
      <w:ind w:left="0"/>
    </w:pPr>
    <w:rPr>
      <w:rFonts w:ascii="Times New Roman" w:hAnsi="Times New Roman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E023CF"/>
    <w:rPr>
      <w:rFonts w:ascii="L Frutiger Light" w:hAnsi="L Frutiger Light" w:cs="Times New Roman"/>
      <w:sz w:val="20"/>
      <w:szCs w:val="20"/>
      <w:lang w:eastAsia="en-US"/>
    </w:rPr>
  </w:style>
  <w:style w:type="paragraph" w:customStyle="1" w:styleId="TOC90">
    <w:name w:val="TOC9"/>
    <w:basedOn w:val="Punktopstillingniveau1"/>
    <w:uiPriority w:val="99"/>
    <w:semiHidden/>
    <w:rsid w:val="005D163B"/>
    <w:rPr>
      <w:rFonts w:eastAsia="Times New Roman"/>
      <w:noProof/>
      <w:szCs w:val="24"/>
      <w:lang w:eastAsia="da-DK"/>
    </w:rPr>
  </w:style>
  <w:style w:type="paragraph" w:styleId="TOAHeading">
    <w:name w:val="toa heading"/>
    <w:basedOn w:val="Normal"/>
    <w:next w:val="Normal"/>
    <w:uiPriority w:val="99"/>
    <w:semiHidden/>
    <w:rsid w:val="005D163B"/>
    <w:rPr>
      <w:rFonts w:ascii="Arial" w:hAnsi="Arial" w:cs="Arial"/>
      <w:b/>
      <w:bCs/>
      <w:sz w:val="24"/>
      <w:szCs w:val="24"/>
    </w:rPr>
  </w:style>
  <w:style w:type="paragraph" w:styleId="TOC9">
    <w:name w:val="toc 9"/>
    <w:basedOn w:val="TOC1"/>
    <w:next w:val="BodyText"/>
    <w:uiPriority w:val="99"/>
    <w:semiHidden/>
    <w:rsid w:val="005D163B"/>
    <w:pPr>
      <w:numPr>
        <w:numId w:val="28"/>
      </w:numPr>
      <w:tabs>
        <w:tab w:val="clear" w:pos="720"/>
        <w:tab w:val="clear" w:pos="5954"/>
        <w:tab w:val="left" w:pos="284"/>
      </w:tabs>
      <w:spacing w:after="120" w:line="240" w:lineRule="auto"/>
      <w:ind w:left="284" w:right="306" w:hanging="284"/>
    </w:pPr>
    <w:rPr>
      <w:noProof/>
      <w:color w:val="000000"/>
      <w:sz w:val="22"/>
    </w:rPr>
  </w:style>
  <w:style w:type="paragraph" w:styleId="TOC8">
    <w:name w:val="toc 8"/>
    <w:basedOn w:val="TOC1"/>
    <w:next w:val="BodyText"/>
    <w:uiPriority w:val="99"/>
    <w:semiHidden/>
    <w:rsid w:val="005D163B"/>
    <w:pPr>
      <w:tabs>
        <w:tab w:val="left" w:pos="851"/>
      </w:tabs>
      <w:spacing w:line="240" w:lineRule="auto"/>
      <w:ind w:right="306"/>
    </w:pPr>
    <w:rPr>
      <w:noProof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D163B"/>
    <w:pPr>
      <w:spacing w:before="120" w:line="260" w:lineRule="exact"/>
      <w:ind w:left="567"/>
    </w:pPr>
    <w:rPr>
      <w:rFonts w:ascii="L Frutiger Light" w:eastAsia="Times" w:hAnsi="L Frutiger Light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023CF"/>
    <w:rPr>
      <w:b/>
      <w:bCs/>
    </w:rPr>
  </w:style>
  <w:style w:type="paragraph" w:customStyle="1" w:styleId="Tabeltitel">
    <w:name w:val="Tabel titel"/>
    <w:basedOn w:val="Tabelindhold"/>
    <w:uiPriority w:val="99"/>
    <w:rsid w:val="005D163B"/>
    <w:pPr>
      <w:keepNext/>
    </w:pPr>
    <w:rPr>
      <w:b/>
      <w:bCs/>
    </w:rPr>
  </w:style>
  <w:style w:type="character" w:styleId="FootnoteReference">
    <w:name w:val="footnote reference"/>
    <w:basedOn w:val="DefaultParagraphFont"/>
    <w:uiPriority w:val="99"/>
    <w:semiHidden/>
    <w:rsid w:val="005D163B"/>
    <w:rPr>
      <w:rFonts w:cs="Times New Roman"/>
      <w:vertAlign w:val="superscript"/>
    </w:rPr>
  </w:style>
  <w:style w:type="paragraph" w:customStyle="1" w:styleId="Kolofon">
    <w:name w:val="Kolofon"/>
    <w:basedOn w:val="Normal"/>
    <w:uiPriority w:val="99"/>
    <w:rsid w:val="005D163B"/>
    <w:pPr>
      <w:spacing w:before="60" w:line="240" w:lineRule="auto"/>
      <w:ind w:left="0"/>
    </w:pPr>
    <w:rPr>
      <w:rFonts w:ascii="Garamond" w:hAnsi="Garamond" w:cs="Arial"/>
      <w:sz w:val="18"/>
      <w:szCs w:val="18"/>
    </w:rPr>
  </w:style>
  <w:style w:type="paragraph" w:customStyle="1" w:styleId="Kolofonpunktopstilling">
    <w:name w:val="Kolofon punktopstilling"/>
    <w:basedOn w:val="Kolofon"/>
    <w:uiPriority w:val="99"/>
    <w:rsid w:val="005D163B"/>
    <w:pPr>
      <w:numPr>
        <w:numId w:val="30"/>
      </w:numPr>
    </w:pPr>
  </w:style>
  <w:style w:type="paragraph" w:customStyle="1" w:styleId="Kolofontitel">
    <w:name w:val="Kolofon titel"/>
    <w:basedOn w:val="Kolofon"/>
    <w:uiPriority w:val="99"/>
    <w:rsid w:val="005D163B"/>
    <w:pPr>
      <w:spacing w:before="120" w:after="60"/>
    </w:pPr>
    <w:rPr>
      <w:b/>
      <w:color w:val="000080"/>
    </w:rPr>
  </w:style>
  <w:style w:type="paragraph" w:customStyle="1" w:styleId="Nummereretliste">
    <w:name w:val="Nummereret liste"/>
    <w:basedOn w:val="BodyText"/>
    <w:uiPriority w:val="99"/>
    <w:rsid w:val="005D163B"/>
    <w:pPr>
      <w:numPr>
        <w:numId w:val="29"/>
      </w:numPr>
      <w:tabs>
        <w:tab w:val="clear" w:pos="720"/>
        <w:tab w:val="num" w:pos="284"/>
      </w:tabs>
      <w:spacing w:before="0" w:after="240" w:line="280" w:lineRule="atLeast"/>
      <w:ind w:left="284" w:hanging="284"/>
    </w:pPr>
    <w:rPr>
      <w:rFonts w:ascii="Times New Roman" w:hAnsi="Times New Roman"/>
      <w:sz w:val="22"/>
    </w:rPr>
  </w:style>
  <w:style w:type="paragraph" w:customStyle="1" w:styleId="Tableentry">
    <w:name w:val="Table entry"/>
    <w:uiPriority w:val="99"/>
    <w:rsid w:val="005D163B"/>
    <w:rPr>
      <w:rFonts w:ascii="Arial" w:hAnsi="Arial"/>
      <w:color w:val="000066"/>
      <w:sz w:val="16"/>
      <w:szCs w:val="20"/>
      <w:lang w:val="en-GB" w:eastAsia="en-US"/>
    </w:rPr>
  </w:style>
  <w:style w:type="paragraph" w:customStyle="1" w:styleId="Bodytext0">
    <w:name w:val="Body text"/>
    <w:basedOn w:val="Normal"/>
    <w:link w:val="BodytextCharChar"/>
    <w:uiPriority w:val="99"/>
    <w:rsid w:val="005D163B"/>
    <w:pPr>
      <w:spacing w:before="0" w:after="240" w:line="280" w:lineRule="atLeast"/>
      <w:ind w:left="0"/>
    </w:pPr>
    <w:rPr>
      <w:rFonts w:ascii="Times New Roman" w:hAnsi="Times New Roman"/>
      <w:sz w:val="22"/>
    </w:rPr>
  </w:style>
  <w:style w:type="character" w:customStyle="1" w:styleId="BodytextCharChar">
    <w:name w:val="Body text Char Char"/>
    <w:basedOn w:val="DefaultParagraphFont"/>
    <w:link w:val="Bodytext0"/>
    <w:uiPriority w:val="99"/>
    <w:locked/>
    <w:rsid w:val="005D163B"/>
    <w:rPr>
      <w:rFonts w:ascii="Times New Roman" w:hAnsi="Times New Roman" w:cs="Times New Roman"/>
      <w:sz w:val="22"/>
      <w:lang w:val="da-DK"/>
    </w:rPr>
  </w:style>
  <w:style w:type="paragraph" w:customStyle="1" w:styleId="Indledendetekst1">
    <w:name w:val="Indledende tekst 1"/>
    <w:basedOn w:val="Bodytext0"/>
    <w:next w:val="Bodytext0"/>
    <w:uiPriority w:val="99"/>
    <w:semiHidden/>
    <w:rsid w:val="005D163B"/>
    <w:pPr>
      <w:spacing w:line="320" w:lineRule="exact"/>
    </w:pPr>
    <w:rPr>
      <w:color w:val="996633"/>
      <w:sz w:val="28"/>
    </w:rPr>
  </w:style>
  <w:style w:type="paragraph" w:customStyle="1" w:styleId="sidepaneltext">
    <w:name w:val="side panel text"/>
    <w:basedOn w:val="Normal"/>
    <w:uiPriority w:val="99"/>
    <w:rsid w:val="005D163B"/>
    <w:pPr>
      <w:spacing w:before="40" w:line="200" w:lineRule="exact"/>
      <w:ind w:left="85"/>
    </w:pPr>
    <w:rPr>
      <w:rFonts w:ascii="Arial" w:hAnsi="Arial"/>
      <w:noProof/>
      <w:color w:val="FFFFFF"/>
      <w:sz w:val="16"/>
      <w:lang w:val="en-US"/>
    </w:rPr>
  </w:style>
  <w:style w:type="paragraph" w:customStyle="1" w:styleId="Boksoverskrift">
    <w:name w:val="Boksoverskrift"/>
    <w:basedOn w:val="sidepaneltext"/>
    <w:uiPriority w:val="99"/>
    <w:rsid w:val="005D163B"/>
    <w:rPr>
      <w:b/>
    </w:rPr>
  </w:style>
  <w:style w:type="paragraph" w:styleId="ListParagraph">
    <w:name w:val="List Paragraph"/>
    <w:basedOn w:val="Normal"/>
    <w:uiPriority w:val="99"/>
    <w:qFormat/>
    <w:rsid w:val="005D163B"/>
    <w:pPr>
      <w:spacing w:before="0" w:line="240" w:lineRule="auto"/>
      <w:ind w:left="720"/>
    </w:pPr>
    <w:rPr>
      <w:rFonts w:ascii="Verdana" w:eastAsia="Times New Roman" w:hAnsi="Verdana"/>
      <w:szCs w:val="22"/>
    </w:rPr>
  </w:style>
  <w:style w:type="character" w:styleId="PlaceholderText">
    <w:name w:val="Placeholder Text"/>
    <w:basedOn w:val="DefaultParagraphFont"/>
    <w:uiPriority w:val="99"/>
    <w:semiHidden/>
    <w:rsid w:val="00B260E0"/>
    <w:rPr>
      <w:rFonts w:cs="Times New Roman"/>
      <w:color w:val="808080"/>
    </w:rPr>
  </w:style>
  <w:style w:type="paragraph" w:customStyle="1" w:styleId="CaptionSource">
    <w:name w:val="Caption Source"/>
    <w:basedOn w:val="Normal"/>
    <w:uiPriority w:val="99"/>
    <w:rsid w:val="00AB6F0E"/>
    <w:pPr>
      <w:spacing w:before="0" w:line="180" w:lineRule="exact"/>
      <w:ind w:left="0"/>
    </w:pPr>
    <w:rPr>
      <w:rFonts w:ascii="Arial" w:hAnsi="Arial"/>
      <w:color w:val="000000"/>
      <w:sz w:val="14"/>
      <w:lang w:val="en-US"/>
    </w:rPr>
  </w:style>
  <w:style w:type="paragraph" w:customStyle="1" w:styleId="PulloutQuote">
    <w:name w:val="Pullout Quote"/>
    <w:uiPriority w:val="99"/>
    <w:rsid w:val="00AB6F0E"/>
    <w:pPr>
      <w:pBdr>
        <w:top w:val="single" w:sz="4" w:space="4" w:color="00A1DE"/>
      </w:pBdr>
      <w:suppressAutoHyphens/>
      <w:spacing w:line="320" w:lineRule="exact"/>
    </w:pPr>
    <w:rPr>
      <w:rFonts w:ascii="Times New Roman" w:hAnsi="Times New Roman"/>
      <w:color w:val="00A1DE"/>
      <w:sz w:val="32"/>
      <w:szCs w:val="20"/>
      <w:lang w:val="en-GB" w:eastAsia="en-US"/>
    </w:rPr>
  </w:style>
  <w:style w:type="paragraph" w:customStyle="1" w:styleId="Captionheading">
    <w:name w:val="Caption heading"/>
    <w:basedOn w:val="Normal"/>
    <w:uiPriority w:val="99"/>
    <w:rsid w:val="00AB6F0E"/>
    <w:pPr>
      <w:spacing w:before="0" w:after="80" w:line="200" w:lineRule="exact"/>
      <w:ind w:left="0"/>
    </w:pPr>
    <w:rPr>
      <w:rFonts w:ascii="Arial" w:hAnsi="Arial"/>
      <w:b/>
      <w:color w:val="000000"/>
      <w:sz w:val="18"/>
      <w:lang w:val="en-US"/>
    </w:rPr>
  </w:style>
  <w:style w:type="paragraph" w:customStyle="1" w:styleId="thxhtstreg">
    <w:name w:val="thxht_streg"/>
    <w:basedOn w:val="Normal"/>
    <w:next w:val="Normal"/>
    <w:uiPriority w:val="99"/>
    <w:rsid w:val="00FA3649"/>
    <w:pPr>
      <w:tabs>
        <w:tab w:val="left" w:pos="0"/>
        <w:tab w:val="decimal" w:pos="879"/>
        <w:tab w:val="decimal" w:pos="2466"/>
        <w:tab w:val="left" w:pos="2807"/>
        <w:tab w:val="decimal" w:pos="7768"/>
        <w:tab w:val="decimal" w:pos="8902"/>
      </w:tabs>
      <w:spacing w:before="0" w:line="40" w:lineRule="exact"/>
      <w:ind w:left="0"/>
    </w:pPr>
    <w:rPr>
      <w:rFonts w:ascii="Times New Roman" w:eastAsia="Times New Roman" w:hAnsi="Times New Roman"/>
      <w:position w:val="6"/>
      <w:sz w:val="22"/>
    </w:rPr>
  </w:style>
  <w:style w:type="table" w:styleId="LightShading-Accent5">
    <w:name w:val="Light Shading Accent 5"/>
    <w:basedOn w:val="TableNormal"/>
    <w:uiPriority w:val="99"/>
    <w:rsid w:val="00B6273A"/>
    <w:rPr>
      <w:color w:val="353859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74B78"/>
        <w:bottom w:val="single" w:sz="8" w:space="0" w:color="474B7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74B78"/>
          <w:left w:val="nil"/>
          <w:bottom w:val="single" w:sz="8" w:space="0" w:color="474B78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74B78"/>
          <w:left w:val="nil"/>
          <w:bottom w:val="single" w:sz="8" w:space="0" w:color="474B78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DCEE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DCEE1"/>
      </w:tcPr>
    </w:tblStylePr>
  </w:style>
  <w:style w:type="table" w:customStyle="1" w:styleId="LightShading-Accent11">
    <w:name w:val="Light Shading - Accent 11"/>
    <w:uiPriority w:val="99"/>
    <w:rsid w:val="007F5FA1"/>
    <w:rPr>
      <w:color w:val="21798E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2DA2BF"/>
        <w:bottom w:val="single" w:sz="8" w:space="0" w:color="2DA2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3-Accent1">
    <w:name w:val="Medium Grid 3 Accent 1"/>
    <w:basedOn w:val="TableNormal"/>
    <w:uiPriority w:val="99"/>
    <w:rsid w:val="00726675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7E9F2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DA2BF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DA2BF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2DA2BF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2DA2BF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90D4E5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90D4E5"/>
      </w:tcPr>
    </w:tblStylePr>
  </w:style>
  <w:style w:type="table" w:styleId="MediumGrid3-Accent3">
    <w:name w:val="Medium Grid 3 Accent 3"/>
    <w:basedOn w:val="TableNormal"/>
    <w:uiPriority w:val="99"/>
    <w:rsid w:val="000047C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8C6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B641B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B641B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B641B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B641B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5B18D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5B18D"/>
      </w:tcPr>
    </w:tblStylePr>
  </w:style>
  <w:style w:type="table" w:styleId="MediumGrid3-Accent2">
    <w:name w:val="Medium Grid 3 Accent 2"/>
    <w:basedOn w:val="TableNormal"/>
    <w:uiPriority w:val="99"/>
    <w:rsid w:val="00314CE5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C6C8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A1F28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A1F28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A1F28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A1F28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E8D91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E8D91"/>
      </w:tcPr>
    </w:tblStylePr>
  </w:style>
  <w:style w:type="table" w:styleId="MediumGrid3-Accent4">
    <w:name w:val="Medium Grid 3 Accent 4"/>
    <w:basedOn w:val="TableNormal"/>
    <w:uiPriority w:val="99"/>
    <w:rsid w:val="00314CE5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7EB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39639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39639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39639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39639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92AFD7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92AFD7"/>
      </w:tcPr>
    </w:tblStylePr>
  </w:style>
  <w:style w:type="table" w:styleId="MediumGrid3-Accent6">
    <w:name w:val="Medium Grid 3 Accent 6"/>
    <w:basedOn w:val="TableNormal"/>
    <w:uiPriority w:val="99"/>
    <w:rsid w:val="00314CE5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C8C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D3C4A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D3C4A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7D3C4A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7D3C4A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A919D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A919D"/>
      </w:tcPr>
    </w:tblStylePr>
  </w:style>
  <w:style w:type="table" w:customStyle="1" w:styleId="LightList-Accent11">
    <w:name w:val="Light List - Accent 11"/>
    <w:uiPriority w:val="99"/>
    <w:rsid w:val="00DB1130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2DA2BF"/>
        <w:left w:val="single" w:sz="8" w:space="0" w:color="2DA2BF"/>
        <w:bottom w:val="single" w:sz="8" w:space="0" w:color="2DA2BF"/>
        <w:right w:val="single" w:sz="8" w:space="0" w:color="2DA2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99"/>
    <w:qFormat/>
    <w:rsid w:val="006F3B7A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b/>
      <w:bCs/>
      <w:color w:val="21798E"/>
      <w:kern w:val="0"/>
      <w:sz w:val="28"/>
      <w:szCs w:val="28"/>
      <w:lang w:val="en-US"/>
    </w:rPr>
  </w:style>
  <w:style w:type="numbering" w:styleId="1ai">
    <w:name w:val="Outline List 1"/>
    <w:basedOn w:val="NoList"/>
    <w:uiPriority w:val="99"/>
    <w:semiHidden/>
    <w:unhideWhenUsed/>
    <w:locked/>
    <w:rsid w:val="00A168C2"/>
    <w:pPr>
      <w:numPr>
        <w:numId w:val="22"/>
      </w:numPr>
    </w:pPr>
  </w:style>
  <w:style w:type="numbering" w:styleId="111111">
    <w:name w:val="Outline List 2"/>
    <w:basedOn w:val="NoList"/>
    <w:uiPriority w:val="99"/>
    <w:semiHidden/>
    <w:unhideWhenUsed/>
    <w:locked/>
    <w:rsid w:val="00A168C2"/>
    <w:pPr>
      <w:numPr>
        <w:numId w:val="21"/>
      </w:numPr>
    </w:pPr>
  </w:style>
  <w:style w:type="numbering" w:styleId="ArticleSection">
    <w:name w:val="Outline List 3"/>
    <w:basedOn w:val="NoList"/>
    <w:uiPriority w:val="99"/>
    <w:semiHidden/>
    <w:unhideWhenUsed/>
    <w:locked/>
    <w:rsid w:val="00A168C2"/>
    <w:pPr>
      <w:numPr>
        <w:numId w:val="2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430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0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30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0498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28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29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30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0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4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3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43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43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430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0478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486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00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04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16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23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30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0484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30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0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30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0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0468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476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477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02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05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17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30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0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30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0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0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30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0481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487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35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30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0458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470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472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483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06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32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30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0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0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30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0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0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0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30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0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30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0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30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0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052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3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0485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30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0466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497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0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18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2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524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30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30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Deloitte\Office\Word\Base%20Templates\BC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BC Template</Template>
  <TotalTime>1</TotalTime>
  <Pages>15</Pages>
  <Words>781</Words>
  <Characters>4765</Characters>
  <Application>Microsoft Office Outlook</Application>
  <DocSecurity>0</DocSecurity>
  <Lines>0</Lines>
  <Paragraphs>0</Paragraphs>
  <ScaleCrop>false</ScaleCrop>
  <Company>Indsæt kunde via File -&gt; Properties -&gt; Summary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Indsæt titel via File -&gt; Properties -&gt; Summary</dc:title>
  <dc:subject>Indsæt undertitel via File -&gt; Properties -&gt; Summary</dc:subject>
  <dc:creator>ifibiger</dc:creator>
  <cp:keywords/>
  <dc:description/>
  <cp:lastModifiedBy>Eva Kjærholm</cp:lastModifiedBy>
  <cp:revision>2</cp:revision>
  <cp:lastPrinted>2010-09-20T06:41:00Z</cp:lastPrinted>
  <dcterms:created xsi:type="dcterms:W3CDTF">2011-02-10T09:24:00Z</dcterms:created>
  <dcterms:modified xsi:type="dcterms:W3CDTF">2011-02-10T09:24:00Z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ms_Template">
    <vt:lpwstr>{F6FEDC2E-1F0E-423C-84FC-8FFB4E653F69}</vt:lpwstr>
  </property>
  <property fmtid="{D5CDD505-2E9C-101B-9397-08002B2CF9AE}" pid="3" name="tms_MonkeyTemplate">
    <vt:lpwstr>{C9B5496F-7451-46E7-B83E-341ADD87121F}</vt:lpwstr>
  </property>
  <property fmtid="{D5CDD505-2E9C-101B-9397-08002B2CF9AE}" pid="4" name="tms_FieldValues">
    <vt:lpwstr>{B4ADCE7D-9579-4D1F-85F9-D8EBB809CE49}</vt:lpwstr>
  </property>
  <property fmtid="{D5CDD505-2E9C-101B-9397-08002B2CF9AE}" pid="5" name="tms_Selectors">
    <vt:lpwstr>{633DF9FB-8909-48D3-AE39-7C427AA0B11C}</vt:lpwstr>
  </property>
</Properties>
</file>